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CF33B" w14:textId="4DD6B87D" w:rsidR="00C70E69" w:rsidRPr="00EE4438" w:rsidRDefault="00C70E69" w:rsidP="00C70E69">
      <w:pPr>
        <w:pStyle w:val="4Heading1"/>
        <w:spacing w:after="120"/>
        <w:rPr>
          <w:color w:val="000000"/>
          <w:sz w:val="56"/>
          <w:szCs w:val="56"/>
        </w:rPr>
      </w:pPr>
      <w:r w:rsidRPr="00EE4438">
        <w:rPr>
          <w:color w:val="000000"/>
          <w:sz w:val="56"/>
          <w:szCs w:val="56"/>
        </w:rPr>
        <w:t xml:space="preserve">JTMAT Governor </w:t>
      </w:r>
      <w:r w:rsidR="00EE4438" w:rsidRPr="00EE4438">
        <w:rPr>
          <w:color w:val="000000"/>
          <w:sz w:val="56"/>
          <w:szCs w:val="56"/>
        </w:rPr>
        <w:t>A</w:t>
      </w:r>
      <w:r w:rsidRPr="00EE4438">
        <w:rPr>
          <w:color w:val="000000"/>
          <w:sz w:val="56"/>
          <w:szCs w:val="56"/>
        </w:rPr>
        <w:t xml:space="preserve">pplication </w:t>
      </w:r>
      <w:r w:rsidR="00EE4438" w:rsidRPr="00EE4438">
        <w:rPr>
          <w:color w:val="000000"/>
          <w:sz w:val="56"/>
          <w:szCs w:val="56"/>
        </w:rPr>
        <w:t>F</w:t>
      </w:r>
      <w:r w:rsidRPr="00EE4438">
        <w:rPr>
          <w:color w:val="000000"/>
          <w:sz w:val="56"/>
          <w:szCs w:val="56"/>
        </w:rPr>
        <w:t xml:space="preserve">orm </w:t>
      </w:r>
    </w:p>
    <w:p w14:paraId="0B62280D" w14:textId="77777777" w:rsidR="00C70E69" w:rsidRDefault="00C70E69" w:rsidP="00C70E69">
      <w:pPr>
        <w:pStyle w:val="1bodycopy"/>
      </w:pPr>
      <w:r>
        <w:rPr>
          <w:noProof/>
        </w:rPr>
        <mc:AlternateContent>
          <mc:Choice Requires="wps">
            <w:drawing>
              <wp:anchor distT="4294967294" distB="4294967294" distL="114300" distR="114300" simplePos="0" relativeHeight="251660288" behindDoc="0" locked="0" layoutInCell="1" allowOverlap="1" wp14:anchorId="4FA73CE2" wp14:editId="5DD792DA">
                <wp:simplePos x="0" y="0"/>
                <wp:positionH relativeFrom="column">
                  <wp:posOffset>0</wp:posOffset>
                </wp:positionH>
                <wp:positionV relativeFrom="paragraph">
                  <wp:posOffset>30479</wp:posOffset>
                </wp:positionV>
                <wp:extent cx="6158865" cy="0"/>
                <wp:effectExtent l="0" t="0" r="0" b="0"/>
                <wp:wrapNone/>
                <wp:docPr id="96736957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882331" id="Straight Connector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2.4pt" to="484.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" strokecolor="#12263f" strokeweight="1pt">
                <v:stroke joinstyle="miter"/>
                <o:lock v:ext="edit" shapetype="f"/>
              </v:line>
            </w:pict>
          </mc:Fallback>
        </mc:AlternateContent>
      </w:r>
    </w:p>
    <w:p w14:paraId="69BF16C5" w14:textId="738AFE63" w:rsidR="0043529E" w:rsidRDefault="00B03011" w:rsidP="00251D8B">
      <w:r>
        <w:t>T</w:t>
      </w:r>
      <w:r w:rsidR="00711F98">
        <w:t xml:space="preserve">he Governing Body must operate </w:t>
      </w:r>
      <w:r w:rsidR="002C7773">
        <w:t xml:space="preserve">collectively and in the best </w:t>
      </w:r>
      <w:r w:rsidR="0089429A">
        <w:t>interests</w:t>
      </w:r>
      <w:r w:rsidR="002C7773">
        <w:t xml:space="preserve"> of the pupils.  The task of the Governing Body is to govern the school, focusing on the core functions of providing strategic leadership, </w:t>
      </w:r>
      <w:r w:rsidR="00BF49F5">
        <w:t xml:space="preserve">holding the </w:t>
      </w:r>
      <w:r w:rsidR="0089429A">
        <w:t>Headteacher</w:t>
      </w:r>
      <w:r w:rsidR="00BF49F5">
        <w:t xml:space="preserve"> to account and making sure the school’s money is </w:t>
      </w:r>
      <w:r w:rsidR="00071676">
        <w:t>well spent</w:t>
      </w:r>
      <w:r w:rsidR="00AE6ABA">
        <w:t>.</w:t>
      </w:r>
      <w:r w:rsidR="00BF49F5">
        <w:t xml:space="preserve">  </w:t>
      </w:r>
    </w:p>
    <w:p w14:paraId="73CC4664" w14:textId="32044B07" w:rsidR="00251D8B" w:rsidRDefault="00BF49F5" w:rsidP="00251D8B">
      <w:r>
        <w:t xml:space="preserve">This is a demanding task for which all </w:t>
      </w:r>
      <w:r w:rsidR="0089429A">
        <w:t>governors</w:t>
      </w:r>
      <w:r>
        <w:t xml:space="preserve"> </w:t>
      </w:r>
      <w:r w:rsidR="006A1576">
        <w:t>need to have, or develop, relevant and appropriate skills.</w:t>
      </w:r>
    </w:p>
    <w:p w14:paraId="017DDD15" w14:textId="65DC2A2C" w:rsidR="006A1576" w:rsidRPr="00B03011" w:rsidRDefault="006A1576" w:rsidP="00251D8B">
      <w:pPr>
        <w:rPr>
          <w:b/>
          <w:bCs/>
        </w:rPr>
      </w:pPr>
      <w:r w:rsidRPr="00B03011">
        <w:rPr>
          <w:b/>
          <w:bCs/>
        </w:rPr>
        <w:t>What you need to qualify:</w:t>
      </w:r>
    </w:p>
    <w:p w14:paraId="477C91FA" w14:textId="77777777" w:rsidR="0043529E" w:rsidRDefault="006A1576" w:rsidP="00251D8B">
      <w:pPr>
        <w:rPr>
          <w:b/>
          <w:bCs/>
        </w:rPr>
      </w:pPr>
      <w:r w:rsidRPr="00F436F6">
        <w:rPr>
          <w:b/>
          <w:bCs/>
        </w:rPr>
        <w:t>Parent Governor position only</w:t>
      </w:r>
    </w:p>
    <w:p w14:paraId="1F226900" w14:textId="5E2834C0" w:rsidR="006A1576" w:rsidRDefault="006A1576" w:rsidP="00251D8B">
      <w:r>
        <w:t xml:space="preserve">To qualify to apply you must be the parent or legal carer of a </w:t>
      </w:r>
      <w:r w:rsidR="0089429A">
        <w:t>child</w:t>
      </w:r>
      <w:r>
        <w:t xml:space="preserve"> on the school’s register at the time the application is made</w:t>
      </w:r>
      <w:r w:rsidR="00123132">
        <w:t>.</w:t>
      </w:r>
    </w:p>
    <w:p w14:paraId="36BC5205" w14:textId="77777777" w:rsidR="00C70E69" w:rsidRDefault="00C70E69" w:rsidP="00251D8B">
      <w:pPr>
        <w:rPr>
          <w:b/>
          <w:bCs/>
        </w:rPr>
      </w:pPr>
    </w:p>
    <w:p w14:paraId="43EE4356" w14:textId="69B74419" w:rsidR="00123132" w:rsidRPr="00B03011" w:rsidRDefault="00123132" w:rsidP="00251D8B">
      <w:pPr>
        <w:rPr>
          <w:b/>
          <w:bCs/>
        </w:rPr>
      </w:pPr>
      <w:r w:rsidRPr="00B03011">
        <w:rPr>
          <w:b/>
          <w:bCs/>
        </w:rPr>
        <w:t>Are you interested?</w:t>
      </w:r>
    </w:p>
    <w:p w14:paraId="22126941" w14:textId="47BE4574" w:rsidR="00457398" w:rsidRDefault="00123132" w:rsidP="00251D8B">
      <w:r>
        <w:t xml:space="preserve">If you feel you </w:t>
      </w:r>
      <w:r w:rsidR="00A60DE4">
        <w:t>have valuable experience and skills, we would welcome your application</w:t>
      </w:r>
      <w:r w:rsidR="001E0D73">
        <w:t xml:space="preserve">.  </w:t>
      </w:r>
    </w:p>
    <w:p w14:paraId="1EB056D1" w14:textId="24FD3CCE" w:rsidR="00123132" w:rsidRDefault="001E0D73" w:rsidP="00251D8B">
      <w:r>
        <w:t>Please note:</w:t>
      </w:r>
    </w:p>
    <w:p w14:paraId="101F771B" w14:textId="6F7A544C" w:rsidR="001E0D73" w:rsidRDefault="001E0D73" w:rsidP="00B03011">
      <w:pPr>
        <w:pStyle w:val="ListParagraph"/>
        <w:numPr>
          <w:ilvl w:val="0"/>
          <w:numId w:val="21"/>
        </w:numPr>
      </w:pPr>
      <w:r>
        <w:t>The application form is part of the selection process</w:t>
      </w:r>
    </w:p>
    <w:p w14:paraId="2E185E5A" w14:textId="63234576" w:rsidR="00EC2495" w:rsidRDefault="00EC2495" w:rsidP="00B03011">
      <w:pPr>
        <w:pStyle w:val="ListParagraph"/>
        <w:numPr>
          <w:ilvl w:val="0"/>
          <w:numId w:val="21"/>
        </w:numPr>
      </w:pPr>
      <w:r>
        <w:t xml:space="preserve">You may be invited to attend a professional discussion to assess your </w:t>
      </w:r>
      <w:r w:rsidR="0089429A">
        <w:t>suitability</w:t>
      </w:r>
    </w:p>
    <w:p w14:paraId="52280311" w14:textId="50398DAD" w:rsidR="00EC2495" w:rsidRDefault="00EC2495" w:rsidP="00B03011">
      <w:pPr>
        <w:pStyle w:val="ListParagraph"/>
        <w:numPr>
          <w:ilvl w:val="0"/>
          <w:numId w:val="21"/>
        </w:numPr>
      </w:pPr>
      <w:r>
        <w:t xml:space="preserve">The successful applicant </w:t>
      </w:r>
      <w:r w:rsidR="007A04A1">
        <w:t>will be subject to the following checks:</w:t>
      </w:r>
    </w:p>
    <w:p w14:paraId="68B5BFEA" w14:textId="6BD1F4EF" w:rsidR="007A04A1" w:rsidRDefault="007A04A1" w:rsidP="00B03011">
      <w:pPr>
        <w:pStyle w:val="ListParagraph"/>
        <w:numPr>
          <w:ilvl w:val="0"/>
          <w:numId w:val="22"/>
        </w:numPr>
      </w:pPr>
      <w:r>
        <w:t>Proof of identity</w:t>
      </w:r>
    </w:p>
    <w:p w14:paraId="038B7868" w14:textId="64D14AF4" w:rsidR="00D87EAD" w:rsidRDefault="00D87EAD" w:rsidP="00B03011">
      <w:pPr>
        <w:pStyle w:val="ListParagraph"/>
        <w:numPr>
          <w:ilvl w:val="0"/>
          <w:numId w:val="22"/>
        </w:numPr>
      </w:pPr>
      <w:r>
        <w:t>Right to work in the UK</w:t>
      </w:r>
    </w:p>
    <w:p w14:paraId="6BC44938" w14:textId="592E3BB2" w:rsidR="007A04A1" w:rsidRDefault="007A04A1" w:rsidP="00B03011">
      <w:pPr>
        <w:pStyle w:val="ListParagraph"/>
        <w:numPr>
          <w:ilvl w:val="0"/>
          <w:numId w:val="22"/>
        </w:numPr>
      </w:pPr>
      <w:r>
        <w:t>An enhanced</w:t>
      </w:r>
      <w:r w:rsidR="00457398">
        <w:t xml:space="preserve"> level</w:t>
      </w:r>
      <w:r>
        <w:t xml:space="preserve"> DBS </w:t>
      </w:r>
      <w:r w:rsidR="00795C18">
        <w:t>check</w:t>
      </w:r>
      <w:r w:rsidR="00D87EAD">
        <w:t xml:space="preserve"> with a barred list check for children</w:t>
      </w:r>
    </w:p>
    <w:p w14:paraId="76C34509" w14:textId="6E5AC001" w:rsidR="009671D7" w:rsidRDefault="009671D7" w:rsidP="00B03011">
      <w:pPr>
        <w:pStyle w:val="ListParagraph"/>
        <w:numPr>
          <w:ilvl w:val="0"/>
          <w:numId w:val="22"/>
        </w:numPr>
      </w:pPr>
      <w:r>
        <w:t>A childcare disqualification check</w:t>
      </w:r>
    </w:p>
    <w:p w14:paraId="5B685276" w14:textId="31988198" w:rsidR="00C92756" w:rsidRDefault="00C92756" w:rsidP="00B03011">
      <w:pPr>
        <w:pStyle w:val="ListParagraph"/>
        <w:numPr>
          <w:ilvl w:val="0"/>
          <w:numId w:val="22"/>
        </w:numPr>
      </w:pPr>
      <w:r>
        <w:t>A section 128 check</w:t>
      </w:r>
    </w:p>
    <w:p w14:paraId="33D0B4CF" w14:textId="45854FAC" w:rsidR="00D87EAD" w:rsidRDefault="00D87EAD" w:rsidP="00B03011">
      <w:pPr>
        <w:pStyle w:val="ListParagraph"/>
        <w:numPr>
          <w:ilvl w:val="0"/>
          <w:numId w:val="22"/>
        </w:numPr>
      </w:pPr>
      <w:r>
        <w:t>References</w:t>
      </w:r>
    </w:p>
    <w:p w14:paraId="286BE5F7" w14:textId="562F5707" w:rsidR="00C92756" w:rsidRDefault="00D75F21" w:rsidP="00D75F21">
      <w:pPr>
        <w:pStyle w:val="ListParagraph"/>
        <w:numPr>
          <w:ilvl w:val="0"/>
          <w:numId w:val="22"/>
        </w:numPr>
      </w:pPr>
      <w:r>
        <w:t>O</w:t>
      </w:r>
      <w:r w:rsidR="00C92756">
        <w:t>ther relevant checks identified in DfE Keeping Children Safe in Education as appropriate e.g. Overseas Criminal Records check</w:t>
      </w:r>
    </w:p>
    <w:p w14:paraId="7EB56EA6" w14:textId="77777777" w:rsidR="00251D8B" w:rsidRDefault="00251D8B" w:rsidP="00251D8B"/>
    <w:tbl>
      <w:tblPr>
        <w:tblW w:w="9781"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38"/>
        <w:gridCol w:w="143"/>
      </w:tblGrid>
      <w:tr w:rsidR="00251D8B" w14:paraId="7481D3B4" w14:textId="77777777" w:rsidTr="00B32063">
        <w:tc>
          <w:tcPr>
            <w:tcW w:w="9781" w:type="dxa"/>
            <w:gridSpan w:val="2"/>
            <w:tcBorders>
              <w:top w:val="nil"/>
              <w:left w:val="nil"/>
              <w:bottom w:val="nil"/>
              <w:right w:val="single" w:sz="12" w:space="0" w:color="F8F8F8"/>
              <w:tl2br w:val="nil"/>
              <w:tr2bl w:val="nil"/>
            </w:tcBorders>
            <w:shd w:val="clear" w:color="auto" w:fill="12263F"/>
            <w:tcMar>
              <w:top w:w="113" w:type="dxa"/>
              <w:bottom w:w="113" w:type="dxa"/>
            </w:tcMar>
          </w:tcPr>
          <w:p w14:paraId="4E889021" w14:textId="77777777" w:rsidR="00C70E69" w:rsidRDefault="00C70E69" w:rsidP="00854281">
            <w:pPr>
              <w:pStyle w:val="7TableHeading"/>
              <w:rPr>
                <w:caps/>
              </w:rPr>
            </w:pPr>
          </w:p>
          <w:p w14:paraId="46BA4F52" w14:textId="7C511B13" w:rsidR="00251D8B" w:rsidRPr="00865E9D" w:rsidRDefault="00251D8B" w:rsidP="00854281">
            <w:pPr>
              <w:pStyle w:val="7TableHeading"/>
              <w:rPr>
                <w:caps/>
              </w:rPr>
            </w:pPr>
            <w:r>
              <w:rPr>
                <w:caps/>
              </w:rPr>
              <w:t>Data protection notice</w:t>
            </w:r>
          </w:p>
        </w:tc>
      </w:tr>
      <w:tr w:rsidR="00251D8B" w14:paraId="5A9BCC68" w14:textId="77777777" w:rsidTr="00B32063">
        <w:tc>
          <w:tcPr>
            <w:tcW w:w="9781" w:type="dxa"/>
            <w:gridSpan w:val="2"/>
            <w:tcMar>
              <w:top w:w="113" w:type="dxa"/>
              <w:bottom w:w="113" w:type="dxa"/>
            </w:tcMar>
          </w:tcPr>
          <w:p w14:paraId="33A39534" w14:textId="77777777" w:rsidR="00251D8B" w:rsidRDefault="00251D8B" w:rsidP="00AA2ECB">
            <w:pPr>
              <w:pStyle w:val="7Tablebodycopy"/>
            </w:pPr>
            <w:r>
              <w:t>Throughout this form we ask for s</w:t>
            </w:r>
            <w:r w:rsidR="0050244F">
              <w:t>ome personal data about you. We wi</w:t>
            </w:r>
            <w:r>
              <w:t>ll only use this data in line with data protection legislation and process your data for one or more of the following reasons permitted in law:</w:t>
            </w:r>
          </w:p>
          <w:p w14:paraId="259FCCA0" w14:textId="77777777" w:rsidR="00251D8B" w:rsidRDefault="00251D8B" w:rsidP="00AA2ECB">
            <w:pPr>
              <w:pStyle w:val="7Tablecopybulleted"/>
            </w:pPr>
            <w:r>
              <w:t>You have given us your consent</w:t>
            </w:r>
          </w:p>
          <w:p w14:paraId="7E79DCB4" w14:textId="77777777" w:rsidR="00251D8B" w:rsidRPr="00263ECA" w:rsidRDefault="00251D8B" w:rsidP="00AA2ECB">
            <w:pPr>
              <w:pStyle w:val="7Tablecopybulleted"/>
            </w:pPr>
            <w:r w:rsidRPr="00263ECA">
              <w:t>We must process it to comply with our legal obligations</w:t>
            </w:r>
          </w:p>
          <w:p w14:paraId="2414E9A4" w14:textId="77777777" w:rsidR="00251D8B" w:rsidRPr="00263ECA" w:rsidRDefault="00251D8B" w:rsidP="00AA2ECB">
            <w:pPr>
              <w:pStyle w:val="7Tablebodycopy"/>
            </w:pPr>
            <w:r w:rsidRPr="00263ECA">
              <w:t xml:space="preserve"> [You</w:t>
            </w:r>
            <w:r w:rsidR="0050244F" w:rsidRPr="00263ECA">
              <w:t xml:space="preserve"> wi</w:t>
            </w:r>
            <w:r w:rsidRPr="00263ECA">
              <w:t xml:space="preserve">ll find more information on how we use your personal data in our privacy notice for job applicants. </w:t>
            </w:r>
          </w:p>
          <w:p w14:paraId="515402FB" w14:textId="77777777" w:rsidR="00263ECA" w:rsidRDefault="00263ECA" w:rsidP="00263ECA">
            <w:pPr>
              <w:pStyle w:val="7Tablebodycopy"/>
            </w:pPr>
            <w:hyperlink r:id="rId11" w:history="1">
              <w:r w:rsidRPr="00257F8B">
                <w:rPr>
                  <w:rStyle w:val="Hyperlink"/>
                </w:rPr>
                <w:t>https://jtmat.co.uk/privacy/privacy-notice-applicants/</w:t>
              </w:r>
            </w:hyperlink>
            <w:r>
              <w:t>)</w:t>
            </w:r>
          </w:p>
          <w:p w14:paraId="1F033F30" w14:textId="77777777" w:rsidR="00251D8B" w:rsidRDefault="00251D8B" w:rsidP="00AA2ECB">
            <w:pPr>
              <w:pStyle w:val="7Tablebodycopy"/>
            </w:pPr>
          </w:p>
        </w:tc>
      </w:tr>
      <w:tr w:rsidR="00251D8B" w14:paraId="5327BF56" w14:textId="77777777" w:rsidTr="00B32063">
        <w:trPr>
          <w:gridAfter w:val="1"/>
          <w:wAfter w:w="143" w:type="dxa"/>
        </w:trPr>
        <w:tc>
          <w:tcPr>
            <w:tcW w:w="9638" w:type="dxa"/>
            <w:tcBorders>
              <w:top w:val="nil"/>
              <w:left w:val="nil"/>
              <w:bottom w:val="nil"/>
              <w:right w:val="nil"/>
              <w:tl2br w:val="nil"/>
              <w:tr2bl w:val="nil"/>
            </w:tcBorders>
            <w:shd w:val="clear" w:color="auto" w:fill="12263F"/>
            <w:tcMar>
              <w:top w:w="113" w:type="dxa"/>
              <w:bottom w:w="113" w:type="dxa"/>
            </w:tcMar>
          </w:tcPr>
          <w:p w14:paraId="0ED3170B" w14:textId="77777777" w:rsidR="00251D8B" w:rsidRPr="00E531B2" w:rsidRDefault="00251D8B" w:rsidP="00854281">
            <w:pPr>
              <w:pStyle w:val="1bodycopy"/>
              <w:rPr>
                <w:caps/>
                <w:color w:val="F8F8F8"/>
              </w:rPr>
            </w:pPr>
            <w:r w:rsidRPr="00E531B2">
              <w:rPr>
                <w:caps/>
                <w:color w:val="F8F8F8"/>
              </w:rPr>
              <w:t>Disclosure and barring and recruitment checks</w:t>
            </w:r>
          </w:p>
        </w:tc>
      </w:tr>
      <w:tr w:rsidR="00251D8B" w14:paraId="31A48819" w14:textId="77777777" w:rsidTr="00B32063">
        <w:trPr>
          <w:gridAfter w:val="1"/>
          <w:wAfter w:w="143" w:type="dxa"/>
        </w:trPr>
        <w:tc>
          <w:tcPr>
            <w:tcW w:w="9638" w:type="dxa"/>
            <w:tcMar>
              <w:top w:w="113" w:type="dxa"/>
              <w:bottom w:w="113" w:type="dxa"/>
            </w:tcMar>
          </w:tcPr>
          <w:p w14:paraId="36E424E1" w14:textId="1CBE1FC7" w:rsidR="00251D8B" w:rsidRDefault="00251D8B" w:rsidP="00AA2ECB">
            <w:pPr>
              <w:pStyle w:val="7Tablebodycopy"/>
            </w:pPr>
            <w:r>
              <w:t xml:space="preserve">The </w:t>
            </w:r>
            <w:r w:rsidR="00263ECA">
              <w:t xml:space="preserve">school </w:t>
            </w:r>
            <w:r>
              <w:t>is legally obligated to process an enhanced Disclosure and Barring Service (DBS) check</w:t>
            </w:r>
            <w:r w:rsidR="00913672">
              <w:t xml:space="preserve"> with a barred list check for children</w:t>
            </w:r>
            <w:r w:rsidR="00CA7D13">
              <w:t>,</w:t>
            </w:r>
            <w:r>
              <w:t xml:space="preserve"> before making appointments to relevant posts. </w:t>
            </w:r>
          </w:p>
          <w:p w14:paraId="69678F06" w14:textId="77777777" w:rsidR="00251D8B" w:rsidRDefault="00251D8B" w:rsidP="00AA2ECB">
            <w:pPr>
              <w:pStyle w:val="7Tablebodycopy"/>
            </w:pPr>
            <w:r>
              <w:lastRenderedPageBreak/>
              <w:t>The DBS check will reveal both spent and unspent convictions, cautions, reprimands and final warnings, and any other inform</w:t>
            </w:r>
            <w:r w:rsidR="00D65FBE">
              <w:t>ation held by local police that is</w:t>
            </w:r>
            <w:r>
              <w:t xml:space="preserve"> considered relevant to the role. Any information that is “protected” under the Rehabilitation of Offenders Act 1974 (Exceptions) Order 1975 will not appear on a DBS certificate.</w:t>
            </w:r>
          </w:p>
          <w:p w14:paraId="44E6B75D" w14:textId="77777777" w:rsidR="00263ECA" w:rsidRDefault="00263ECA" w:rsidP="00AA2ECB">
            <w:pPr>
              <w:pStyle w:val="7Tablebodycopy"/>
            </w:pPr>
          </w:p>
          <w:p w14:paraId="72F3CE75" w14:textId="77777777" w:rsidR="00251D8B" w:rsidRDefault="00251D8B" w:rsidP="00AA2ECB">
            <w:pPr>
              <w:pStyle w:val="7Tablebodycopy"/>
            </w:pPr>
            <w:r>
              <w:t xml:space="preserve">Any data processed as part of the DBS check will be processed in accordance with data protection regulations and the </w:t>
            </w:r>
            <w:r w:rsidR="00263ECA" w:rsidRPr="00263ECA">
              <w:t>school’s</w:t>
            </w:r>
            <w:r>
              <w:t xml:space="preserve"> privacy notice. </w:t>
            </w:r>
          </w:p>
          <w:p w14:paraId="0E44442F" w14:textId="14450076" w:rsidR="00263ECA" w:rsidRPr="00E531B2" w:rsidRDefault="003D1EE6" w:rsidP="00AA2ECB">
            <w:pPr>
              <w:pStyle w:val="7Tablebodycopy"/>
              <w:rPr>
                <w:rFonts w:cs="Arial"/>
                <w:szCs w:val="20"/>
                <w:lang w:val="en-GB"/>
              </w:rPr>
            </w:pPr>
            <w:r>
              <w:rPr>
                <w:b/>
              </w:rPr>
              <w:t>Are you registered with the DBS update service</w:t>
            </w:r>
            <w:r w:rsidR="00251D8B" w:rsidRPr="00AA2ECB">
              <w:rPr>
                <w:b/>
              </w:rPr>
              <w:t>?</w:t>
            </w:r>
            <w:r w:rsidR="00251D8B">
              <w:t xml:space="preserve">  </w:t>
            </w:r>
            <w:r w:rsidR="00251D8B" w:rsidRPr="00E531B2">
              <w:rPr>
                <w:rFonts w:ascii="MS Gothic" w:eastAsia="MS Gothic" w:hAnsi="MS Gothic" w:cs="Arial"/>
                <w:szCs w:val="20"/>
                <w:lang w:val="en-GB"/>
              </w:rPr>
              <w:t>☐</w:t>
            </w:r>
            <w:r w:rsidR="00251D8B" w:rsidRPr="00E531B2">
              <w:rPr>
                <w:rFonts w:cs="Arial"/>
                <w:szCs w:val="20"/>
                <w:lang w:val="en-GB"/>
              </w:rPr>
              <w:t>Yes</w:t>
            </w:r>
            <w:r w:rsidR="00251D8B" w:rsidRPr="00E531B2">
              <w:rPr>
                <w:rFonts w:cs="Arial"/>
                <w:szCs w:val="20"/>
                <w:lang w:val="en-GB"/>
              </w:rPr>
              <w:tab/>
            </w:r>
            <w:r w:rsidR="00251D8B" w:rsidRPr="00E531B2">
              <w:rPr>
                <w:rFonts w:ascii="MS Gothic" w:eastAsia="MS Gothic" w:hAnsi="MS Gothic" w:cs="Arial"/>
                <w:szCs w:val="20"/>
                <w:lang w:val="en-GB"/>
              </w:rPr>
              <w:t>☐</w:t>
            </w:r>
            <w:r w:rsidR="00251D8B" w:rsidRPr="00E531B2">
              <w:rPr>
                <w:rFonts w:cs="Arial"/>
                <w:szCs w:val="20"/>
                <w:lang w:val="en-GB"/>
              </w:rPr>
              <w:t>No</w:t>
            </w:r>
            <w:r w:rsidR="00251D8B" w:rsidRPr="00E531B2">
              <w:rPr>
                <w:rFonts w:cs="Arial"/>
                <w:szCs w:val="20"/>
                <w:lang w:val="en-GB"/>
              </w:rPr>
              <w:tab/>
            </w:r>
          </w:p>
          <w:p w14:paraId="6BF88548" w14:textId="13252D3C" w:rsidR="00251D8B" w:rsidRDefault="00D65FBE" w:rsidP="00AA2ECB">
            <w:pPr>
              <w:pStyle w:val="7Tablebodycopy"/>
            </w:pPr>
            <w:r w:rsidRPr="00263ECA">
              <w:t>If you ha</w:t>
            </w:r>
            <w:r w:rsidR="00251D8B" w:rsidRPr="00263ECA">
              <w:t xml:space="preserve">ve lived or worked outside of the UK in the last </w:t>
            </w:r>
            <w:r w:rsidR="00263ECA" w:rsidRPr="00263ECA">
              <w:t xml:space="preserve">5 years </w:t>
            </w:r>
            <w:r w:rsidR="00251D8B">
              <w:t xml:space="preserve">the </w:t>
            </w:r>
            <w:r w:rsidR="00263ECA" w:rsidRPr="00263ECA">
              <w:t>school</w:t>
            </w:r>
            <w:r w:rsidR="00251D8B">
              <w:t xml:space="preserve"> may require additional information in order to comply with </w:t>
            </w:r>
            <w:r w:rsidR="003D1EE6">
              <w:t>S</w:t>
            </w:r>
            <w:r w:rsidR="00251D8B">
              <w:t xml:space="preserve">afer </w:t>
            </w:r>
            <w:r w:rsidR="003D1EE6">
              <w:t>R</w:t>
            </w:r>
            <w:r w:rsidR="00251D8B">
              <w:t>ecruitment requirements. If you answer ‘yes’ to the question below, we may contact you for additional information in due course.</w:t>
            </w:r>
          </w:p>
          <w:p w14:paraId="381DFC90" w14:textId="362F620B" w:rsidR="00251D8B" w:rsidRDefault="00251D8B" w:rsidP="00AA2ECB">
            <w:pPr>
              <w:pStyle w:val="7Tablebodycopy"/>
              <w:rPr>
                <w:rFonts w:cs="Arial"/>
                <w:szCs w:val="20"/>
                <w:lang w:val="en-GB"/>
              </w:rPr>
            </w:pPr>
            <w:r w:rsidRPr="00E531B2">
              <w:rPr>
                <w:b/>
              </w:rPr>
              <w:t xml:space="preserve">Have you lived or worked outside of the UK in the </w:t>
            </w:r>
            <w:r w:rsidRPr="00263ECA">
              <w:rPr>
                <w:b/>
              </w:rPr>
              <w:t xml:space="preserve">last </w:t>
            </w:r>
            <w:r w:rsidR="00263ECA" w:rsidRPr="00263ECA">
              <w:rPr>
                <w:b/>
              </w:rPr>
              <w:t>5 years</w:t>
            </w:r>
            <w:r w:rsidRPr="00E531B2">
              <w:rPr>
                <w:b/>
              </w:rPr>
              <w:t>?</w:t>
            </w:r>
            <w:r>
              <w:t xml:space="preserve">  </w:t>
            </w:r>
            <w:r w:rsidRPr="00E531B2">
              <w:rPr>
                <w:rFonts w:ascii="MS Gothic" w:eastAsia="MS Gothic" w:hAnsi="MS Gothic" w:cs="Arial"/>
                <w:szCs w:val="20"/>
                <w:lang w:val="en-GB"/>
              </w:rPr>
              <w:t>☐</w:t>
            </w:r>
            <w:r w:rsidRPr="00E531B2">
              <w:rPr>
                <w:rFonts w:cs="Arial"/>
                <w:szCs w:val="20"/>
                <w:lang w:val="en-GB"/>
              </w:rPr>
              <w:t>Yes</w:t>
            </w:r>
            <w:r w:rsidRPr="00E531B2">
              <w:rPr>
                <w:rFonts w:cs="Arial"/>
                <w:szCs w:val="20"/>
                <w:lang w:val="en-GB"/>
              </w:rPr>
              <w:tab/>
            </w:r>
            <w:r w:rsidRPr="00E531B2">
              <w:rPr>
                <w:rFonts w:ascii="MS Gothic" w:eastAsia="MS Gothic" w:hAnsi="MS Gothic" w:cs="Arial"/>
                <w:szCs w:val="20"/>
                <w:lang w:val="en-GB"/>
              </w:rPr>
              <w:t>☐</w:t>
            </w:r>
            <w:r w:rsidRPr="00E531B2">
              <w:rPr>
                <w:rFonts w:cs="Arial"/>
                <w:szCs w:val="20"/>
                <w:lang w:val="en-GB"/>
              </w:rPr>
              <w:t>No</w:t>
            </w:r>
            <w:r w:rsidRPr="00E531B2">
              <w:rPr>
                <w:rFonts w:cs="Arial"/>
                <w:szCs w:val="20"/>
                <w:lang w:val="en-GB"/>
              </w:rPr>
              <w:tab/>
            </w:r>
          </w:p>
          <w:p w14:paraId="716EFF3E" w14:textId="77777777" w:rsidR="00263ECA" w:rsidRDefault="00263ECA" w:rsidP="00AA2ECB">
            <w:pPr>
              <w:pStyle w:val="7Tablebodycopy"/>
              <w:rPr>
                <w:rFonts w:cs="Arial"/>
                <w:szCs w:val="20"/>
                <w:lang w:val="en-GB"/>
              </w:rPr>
            </w:pPr>
          </w:p>
          <w:p w14:paraId="4A42F30C" w14:textId="77777777" w:rsidR="00251D8B" w:rsidRDefault="000436FE" w:rsidP="00AA2ECB">
            <w:pPr>
              <w:pStyle w:val="7Tablebodycopy"/>
              <w:rPr>
                <w:rFonts w:cs="Arial"/>
                <w:szCs w:val="20"/>
                <w:lang w:val="en-GB"/>
              </w:rPr>
            </w:pPr>
            <w:r w:rsidRPr="00341EFE">
              <w:rPr>
                <w:rFonts w:cs="Arial"/>
                <w:szCs w:val="20"/>
                <w:lang w:val="en-GB"/>
              </w:rPr>
              <w:t xml:space="preserve">Your position as </w:t>
            </w:r>
            <w:r w:rsidR="00C54DD9" w:rsidRPr="00C54DD9">
              <w:rPr>
                <w:lang w:val="en-GB"/>
              </w:rPr>
              <w:t>governor</w:t>
            </w:r>
            <w:r w:rsidR="00C54DD9">
              <w:rPr>
                <w:rFonts w:cs="Arial"/>
                <w:szCs w:val="20"/>
                <w:lang w:val="en-GB"/>
              </w:rPr>
              <w:t xml:space="preserve"> </w:t>
            </w:r>
            <w:r w:rsidR="00921AEC">
              <w:rPr>
                <w:rFonts w:cs="Arial"/>
                <w:szCs w:val="20"/>
                <w:lang w:val="en-GB"/>
              </w:rPr>
              <w:t xml:space="preserve">will be conditional on the satisfactory completion of the necessary pre-employment checks. </w:t>
            </w:r>
          </w:p>
          <w:p w14:paraId="0572E137" w14:textId="77777777" w:rsidR="00251D8B" w:rsidRDefault="00251D8B" w:rsidP="00AA2ECB">
            <w:pPr>
              <w:pStyle w:val="7Tablebodycopy"/>
              <w:rPr>
                <w:rFonts w:cs="Arial"/>
                <w:szCs w:val="20"/>
                <w:lang w:val="en-GB"/>
              </w:rPr>
            </w:pPr>
            <w:r>
              <w:rPr>
                <w:rFonts w:cs="Arial"/>
                <w:szCs w:val="20"/>
                <w:lang w:val="en-GB"/>
              </w:rPr>
              <w:t>We will not ask for any criminal records information until we</w:t>
            </w:r>
            <w:r w:rsidR="00B01FD6">
              <w:rPr>
                <w:rFonts w:cs="Arial"/>
                <w:szCs w:val="20"/>
                <w:lang w:val="en-GB"/>
              </w:rPr>
              <w:t xml:space="preserve"> ha</w:t>
            </w:r>
            <w:r>
              <w:rPr>
                <w:rFonts w:cs="Arial"/>
                <w:szCs w:val="20"/>
                <w:lang w:val="en-GB"/>
              </w:rPr>
              <w:t>ve received the results of a DBS check.</w:t>
            </w:r>
          </w:p>
          <w:p w14:paraId="2336A3E5" w14:textId="77777777" w:rsidR="00251D8B" w:rsidRDefault="00251D8B" w:rsidP="00AA2ECB">
            <w:pPr>
              <w:pStyle w:val="7Tablebodycopy"/>
              <w:rPr>
                <w:rFonts w:cs="Arial"/>
                <w:szCs w:val="20"/>
                <w:lang w:val="en-GB"/>
              </w:rPr>
            </w:pPr>
            <w:r>
              <w:rPr>
                <w:rFonts w:cs="Arial"/>
                <w:szCs w:val="20"/>
                <w:lang w:val="en-GB"/>
              </w:rPr>
              <w:t>Any convictions listed on a DBS check will be considered on a case-by-case basis.</w:t>
            </w:r>
          </w:p>
          <w:p w14:paraId="023A426A" w14:textId="77777777" w:rsidR="0040030E" w:rsidRDefault="0040030E" w:rsidP="00AA2ECB">
            <w:pPr>
              <w:pStyle w:val="7Tablebodycopy"/>
              <w:rPr>
                <w:rFonts w:cs="Arial"/>
                <w:szCs w:val="20"/>
                <w:lang w:val="en-GB"/>
              </w:rPr>
            </w:pPr>
            <w:r>
              <w:rPr>
                <w:rFonts w:cs="Arial"/>
                <w:szCs w:val="20"/>
                <w:lang w:val="en-GB"/>
              </w:rPr>
              <w:t xml:space="preserve">Applicants should be aware of the following circumstances which might prevent them from being appointed as a </w:t>
            </w:r>
            <w:r w:rsidR="00C54DD9" w:rsidRPr="00C54DD9">
              <w:rPr>
                <w:lang w:val="en-GB"/>
              </w:rPr>
              <w:t>governor</w:t>
            </w:r>
            <w:r w:rsidR="00C54DD9">
              <w:rPr>
                <w:lang w:val="en-GB"/>
              </w:rPr>
              <w:t>:</w:t>
            </w:r>
          </w:p>
          <w:p w14:paraId="10129528" w14:textId="77777777" w:rsidR="0040030E" w:rsidRDefault="0040030E" w:rsidP="00AA2ECB">
            <w:pPr>
              <w:pStyle w:val="7Tablecopybulleted"/>
              <w:rPr>
                <w:lang w:val="en-GB"/>
              </w:rPr>
            </w:pPr>
            <w:r>
              <w:rPr>
                <w:lang w:val="en-GB"/>
              </w:rPr>
              <w:t>Inclusion in the list of those unsuitable to work with children</w:t>
            </w:r>
          </w:p>
          <w:p w14:paraId="33F0DF4C" w14:textId="77777777" w:rsidR="00C54DD9" w:rsidRDefault="0040030E" w:rsidP="00AA2ECB">
            <w:pPr>
              <w:pStyle w:val="7Tablecopybulleted"/>
              <w:rPr>
                <w:lang w:val="en-GB"/>
              </w:rPr>
            </w:pPr>
            <w:r>
              <w:rPr>
                <w:lang w:val="en-GB"/>
              </w:rPr>
              <w:t>Hav</w:t>
            </w:r>
            <w:r w:rsidR="0033673B">
              <w:rPr>
                <w:lang w:val="en-GB"/>
              </w:rPr>
              <w:t>ing</w:t>
            </w:r>
            <w:r>
              <w:rPr>
                <w:lang w:val="en-GB"/>
              </w:rPr>
              <w:t xml:space="preserve"> been sentenced to 3 months or more in prison (without the option of a fine) in the 5 years before becoming a </w:t>
            </w:r>
            <w:r w:rsidR="00C54DD9" w:rsidRPr="00C54DD9">
              <w:rPr>
                <w:lang w:val="en-GB"/>
              </w:rPr>
              <w:t>governor</w:t>
            </w:r>
            <w:r w:rsidR="00C54DD9">
              <w:rPr>
                <w:lang w:val="en-GB"/>
              </w:rPr>
              <w:t xml:space="preserve"> </w:t>
            </w:r>
            <w:r>
              <w:rPr>
                <w:lang w:val="en-GB"/>
              </w:rPr>
              <w:t xml:space="preserve">or since becoming a </w:t>
            </w:r>
            <w:r w:rsidR="00C54DD9" w:rsidRPr="00C54DD9">
              <w:rPr>
                <w:lang w:val="en-GB"/>
              </w:rPr>
              <w:t>governor</w:t>
            </w:r>
            <w:r w:rsidR="00C54DD9">
              <w:rPr>
                <w:lang w:val="en-GB"/>
              </w:rPr>
              <w:t xml:space="preserve"> </w:t>
            </w:r>
          </w:p>
          <w:p w14:paraId="3AB34731" w14:textId="77777777" w:rsidR="0040030E" w:rsidRDefault="0040030E" w:rsidP="00AA2ECB">
            <w:pPr>
              <w:pStyle w:val="7Tablecopybulleted"/>
              <w:rPr>
                <w:lang w:val="en-GB"/>
              </w:rPr>
            </w:pPr>
            <w:r>
              <w:rPr>
                <w:lang w:val="en-GB"/>
              </w:rPr>
              <w:t>Hav</w:t>
            </w:r>
            <w:r w:rsidR="0033673B">
              <w:rPr>
                <w:lang w:val="en-GB"/>
              </w:rPr>
              <w:t>ing</w:t>
            </w:r>
            <w:r>
              <w:rPr>
                <w:lang w:val="en-GB"/>
              </w:rPr>
              <w:t xml:space="preserve"> received a prison sentence of 2 and a half years or more in the 20 years before becoming a </w:t>
            </w:r>
            <w:r w:rsidR="00C54DD9" w:rsidRPr="00C54DD9">
              <w:rPr>
                <w:lang w:val="en-GB"/>
              </w:rPr>
              <w:t>governor</w:t>
            </w:r>
          </w:p>
          <w:p w14:paraId="0ABF01D0" w14:textId="77777777" w:rsidR="0040030E" w:rsidRDefault="0040030E" w:rsidP="00AA2ECB">
            <w:pPr>
              <w:pStyle w:val="7Tablecopybulleted"/>
              <w:rPr>
                <w:lang w:val="en-GB"/>
              </w:rPr>
            </w:pPr>
            <w:r>
              <w:rPr>
                <w:lang w:val="en-GB"/>
              </w:rPr>
              <w:t>Hav</w:t>
            </w:r>
            <w:r w:rsidR="0033673B">
              <w:rPr>
                <w:lang w:val="en-GB"/>
              </w:rPr>
              <w:t>ing</w:t>
            </w:r>
            <w:r>
              <w:rPr>
                <w:lang w:val="en-GB"/>
              </w:rPr>
              <w:t xml:space="preserve"> received a prison sentence of 5 years or more</w:t>
            </w:r>
          </w:p>
          <w:p w14:paraId="5CB54853" w14:textId="77777777" w:rsidR="0040030E" w:rsidRPr="00215BEB" w:rsidRDefault="0040030E" w:rsidP="00C54DD9">
            <w:pPr>
              <w:pStyle w:val="7Tablecopybulleted"/>
              <w:rPr>
                <w:lang w:val="en-GB"/>
              </w:rPr>
            </w:pPr>
            <w:r>
              <w:rPr>
                <w:lang w:val="en-GB"/>
              </w:rPr>
              <w:t>Hav</w:t>
            </w:r>
            <w:r w:rsidR="0033673B">
              <w:rPr>
                <w:lang w:val="en-GB"/>
              </w:rPr>
              <w:t>ing</w:t>
            </w:r>
            <w:r>
              <w:rPr>
                <w:lang w:val="en-GB"/>
              </w:rPr>
              <w:t xml:space="preserve"> been fined for causing a nuisance or disturbance on school premises during the 5 years prior to or since appointment or election as a </w:t>
            </w:r>
            <w:r w:rsidR="00C54DD9" w:rsidRPr="00C54DD9">
              <w:rPr>
                <w:lang w:val="en-GB"/>
              </w:rPr>
              <w:t>governor</w:t>
            </w:r>
          </w:p>
        </w:tc>
      </w:tr>
    </w:tbl>
    <w:p w14:paraId="1005E8CC" w14:textId="77777777" w:rsidR="00251D8B" w:rsidRDefault="00251D8B" w:rsidP="00251D8B">
      <w:pPr>
        <w:pStyle w:val="1bodycopy"/>
      </w:pPr>
    </w:p>
    <w:tbl>
      <w:tblPr>
        <w:tblW w:w="9781"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81"/>
      </w:tblGrid>
      <w:tr w:rsidR="00251D8B" w14:paraId="70BC5160" w14:textId="77777777" w:rsidTr="00B01FD6">
        <w:tc>
          <w:tcPr>
            <w:tcW w:w="9781" w:type="dxa"/>
            <w:tcBorders>
              <w:top w:val="nil"/>
              <w:left w:val="nil"/>
              <w:bottom w:val="nil"/>
              <w:right w:val="nil"/>
              <w:tl2br w:val="nil"/>
              <w:tr2bl w:val="nil"/>
            </w:tcBorders>
            <w:shd w:val="clear" w:color="auto" w:fill="12263F"/>
            <w:tcMar>
              <w:top w:w="113" w:type="dxa"/>
              <w:bottom w:w="113" w:type="dxa"/>
            </w:tcMar>
          </w:tcPr>
          <w:p w14:paraId="4DC0990C" w14:textId="77777777" w:rsidR="00251D8B" w:rsidRPr="00E531B2" w:rsidRDefault="00251D8B" w:rsidP="00854281">
            <w:pPr>
              <w:pStyle w:val="1bodycopy"/>
              <w:rPr>
                <w:caps/>
                <w:color w:val="F8F8F8"/>
              </w:rPr>
            </w:pPr>
            <w:r>
              <w:rPr>
                <w:caps/>
                <w:color w:val="F8F8F8"/>
              </w:rPr>
              <w:t>section 128 check</w:t>
            </w:r>
          </w:p>
        </w:tc>
      </w:tr>
      <w:tr w:rsidR="00251D8B" w14:paraId="1765B75C" w14:textId="77777777" w:rsidTr="00B01FD6">
        <w:tc>
          <w:tcPr>
            <w:tcW w:w="9781" w:type="dxa"/>
            <w:tcMar>
              <w:top w:w="113" w:type="dxa"/>
              <w:bottom w:w="113" w:type="dxa"/>
            </w:tcMar>
          </w:tcPr>
          <w:p w14:paraId="038ABEEC" w14:textId="77777777" w:rsidR="00251D8B" w:rsidRDefault="00251D8B" w:rsidP="00305178">
            <w:pPr>
              <w:pStyle w:val="7Tablebodycopy"/>
            </w:pPr>
            <w:r>
              <w:t xml:space="preserve">The </w:t>
            </w:r>
            <w:r w:rsidR="00263ECA">
              <w:t xml:space="preserve">school </w:t>
            </w:r>
            <w:r w:rsidR="00B01FD6">
              <w:t xml:space="preserve">will </w:t>
            </w:r>
            <w:r>
              <w:t>carry out a section 128 check. A person issued with a section 128 direction under the Education and Skills Act 2008 is prohibited or restricted from taking part in the management of a school.</w:t>
            </w:r>
          </w:p>
          <w:p w14:paraId="7CCB1EB3" w14:textId="77777777" w:rsidR="00251D8B" w:rsidRDefault="00251D8B" w:rsidP="00305178">
            <w:pPr>
              <w:pStyle w:val="7Tablebodycopy"/>
            </w:pPr>
            <w:r>
              <w:t>This includes trustees, and governors on local governing bodies who have been delegated an</w:t>
            </w:r>
            <w:r w:rsidR="000436FE">
              <w:t xml:space="preserve">y management responsibilities. </w:t>
            </w:r>
          </w:p>
        </w:tc>
      </w:tr>
    </w:tbl>
    <w:p w14:paraId="3438017D" w14:textId="77777777" w:rsidR="000436FE" w:rsidRDefault="000436FE" w:rsidP="00B01FD6">
      <w:pPr>
        <w:pStyle w:val="1bodycopy"/>
        <w:ind w:left="-142"/>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38"/>
      </w:tblGrid>
      <w:tr w:rsidR="00251D8B" w14:paraId="3D99F077" w14:textId="77777777" w:rsidTr="00B01FD6">
        <w:tc>
          <w:tcPr>
            <w:tcW w:w="9781" w:type="dxa"/>
            <w:tcBorders>
              <w:top w:val="nil"/>
              <w:left w:val="nil"/>
              <w:bottom w:val="nil"/>
              <w:right w:val="nil"/>
              <w:tl2br w:val="nil"/>
              <w:tr2bl w:val="nil"/>
            </w:tcBorders>
            <w:shd w:val="clear" w:color="auto" w:fill="12263F"/>
            <w:tcMar>
              <w:top w:w="113" w:type="dxa"/>
              <w:bottom w:w="113" w:type="dxa"/>
            </w:tcMar>
          </w:tcPr>
          <w:p w14:paraId="639DF3AC" w14:textId="77777777" w:rsidR="00251D8B" w:rsidRPr="00E531B2" w:rsidRDefault="00251D8B" w:rsidP="000436FE">
            <w:pPr>
              <w:pStyle w:val="1bodycopy"/>
              <w:rPr>
                <w:caps/>
                <w:color w:val="F8F8F8"/>
              </w:rPr>
            </w:pPr>
            <w:r w:rsidRPr="00E531B2">
              <w:rPr>
                <w:caps/>
                <w:color w:val="F8F8F8"/>
              </w:rPr>
              <w:t xml:space="preserve">right to work </w:t>
            </w:r>
            <w:r w:rsidR="000436FE">
              <w:rPr>
                <w:caps/>
                <w:color w:val="F8F8F8"/>
              </w:rPr>
              <w:t>in the uk</w:t>
            </w:r>
            <w:r w:rsidR="009C2180">
              <w:rPr>
                <w:caps/>
                <w:color w:val="F8F8F8"/>
              </w:rPr>
              <w:t xml:space="preserve"> and other checks</w:t>
            </w:r>
          </w:p>
        </w:tc>
      </w:tr>
      <w:tr w:rsidR="00251D8B" w14:paraId="16EEEAB5" w14:textId="77777777" w:rsidTr="00B01FD6">
        <w:tc>
          <w:tcPr>
            <w:tcW w:w="9781" w:type="dxa"/>
            <w:tcMar>
              <w:top w:w="113" w:type="dxa"/>
              <w:bottom w:w="113" w:type="dxa"/>
            </w:tcMar>
          </w:tcPr>
          <w:p w14:paraId="55AADD0C" w14:textId="77777777" w:rsidR="00251D8B" w:rsidRPr="00E93A17" w:rsidRDefault="00921AEC" w:rsidP="00305178">
            <w:pPr>
              <w:pStyle w:val="7Tablebodycopy"/>
            </w:pPr>
            <w:r>
              <w:t>The trust will carry out checks to confirm your right to work in the UK, and any other checks deemed necessary where you have lived or worked outside of the UK.</w:t>
            </w:r>
          </w:p>
        </w:tc>
      </w:tr>
    </w:tbl>
    <w:p w14:paraId="14175FA2" w14:textId="0D6B2D59" w:rsidR="00251D8B" w:rsidRPr="00263ECA" w:rsidRDefault="00251D8B" w:rsidP="00305178">
      <w:pPr>
        <w:pStyle w:val="2Subheadpink"/>
        <w:rPr>
          <w:color w:val="000000"/>
        </w:rPr>
      </w:pPr>
      <w:r w:rsidRPr="00263ECA">
        <w:rPr>
          <w:color w:val="000000"/>
        </w:rPr>
        <w:t>Instructions</w:t>
      </w:r>
    </w:p>
    <w:p w14:paraId="5FBC7C0D" w14:textId="77777777" w:rsidR="00251D8B" w:rsidRDefault="00251D8B" w:rsidP="00251D8B">
      <w:pPr>
        <w:pStyle w:val="1bodycopy"/>
      </w:pPr>
      <w:r>
        <w:t>Please complete all sections of this form using black ink or type.</w:t>
      </w:r>
    </w:p>
    <w:p w14:paraId="549ACE1B" w14:textId="77777777" w:rsidR="001329BB" w:rsidRDefault="00251D8B" w:rsidP="00251D8B">
      <w:pPr>
        <w:pStyle w:val="1bodycopy"/>
      </w:pPr>
      <w:r>
        <w:t>Applications will only be accepte</w:t>
      </w:r>
      <w:r w:rsidR="00263ECA">
        <w:t>d if they are completed in full and returned to</w:t>
      </w:r>
      <w:r w:rsidR="001329BB">
        <w:t>:</w:t>
      </w:r>
    </w:p>
    <w:p w14:paraId="63751F13" w14:textId="2C2402C3" w:rsidR="00D568D6" w:rsidRPr="00571A2E" w:rsidRDefault="00EF1055" w:rsidP="00571A2E">
      <w:pPr>
        <w:pStyle w:val="1bodycopy"/>
      </w:pPr>
      <w:hyperlink r:id="rId12" w:history="1">
        <w:r w:rsidRPr="00F8710F">
          <w:rPr>
            <w:rStyle w:val="Hyperlink"/>
          </w:rPr>
          <w:t>Jtfs-clerk@lgb.jtmat.co.uk</w:t>
        </w:r>
      </w:hyperlink>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16"/>
        <w:gridCol w:w="1711"/>
        <w:gridCol w:w="7501"/>
      </w:tblGrid>
      <w:tr w:rsidR="00251D8B" w14:paraId="799C0C95" w14:textId="77777777" w:rsidTr="00854281">
        <w:trPr>
          <w:cantSplit/>
          <w:tblHeader/>
        </w:trPr>
        <w:tc>
          <w:tcPr>
            <w:tcW w:w="9628"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1F361A4F" w14:textId="77777777" w:rsidR="00251D8B" w:rsidRPr="00E711C4" w:rsidRDefault="00251D8B" w:rsidP="00854281">
            <w:pPr>
              <w:pStyle w:val="7TableHeading"/>
              <w:rPr>
                <w:caps/>
              </w:rPr>
            </w:pPr>
            <w:r>
              <w:rPr>
                <w:caps/>
              </w:rPr>
              <w:lastRenderedPageBreak/>
              <w:t>Personal details</w:t>
            </w:r>
          </w:p>
        </w:tc>
      </w:tr>
      <w:tr w:rsidR="00251D8B" w14:paraId="1924D203" w14:textId="77777777" w:rsidTr="00AA2ECB">
        <w:tc>
          <w:tcPr>
            <w:tcW w:w="416" w:type="dxa"/>
            <w:tcBorders>
              <w:right w:val="nil"/>
            </w:tcBorders>
            <w:tcMar>
              <w:top w:w="113" w:type="dxa"/>
              <w:bottom w:w="113" w:type="dxa"/>
            </w:tcMar>
          </w:tcPr>
          <w:p w14:paraId="729B9FB2" w14:textId="77777777" w:rsidR="00251D8B" w:rsidRPr="003A7AB9" w:rsidRDefault="00251D8B" w:rsidP="00854281">
            <w:pPr>
              <w:pStyle w:val="7Tablebodycopy"/>
              <w:rPr>
                <w:b/>
              </w:rPr>
            </w:pPr>
          </w:p>
        </w:tc>
        <w:tc>
          <w:tcPr>
            <w:tcW w:w="1711" w:type="dxa"/>
            <w:tcBorders>
              <w:left w:val="nil"/>
            </w:tcBorders>
            <w:tcMar>
              <w:top w:w="113" w:type="dxa"/>
              <w:bottom w:w="113" w:type="dxa"/>
            </w:tcMar>
          </w:tcPr>
          <w:p w14:paraId="574A5B56" w14:textId="77777777" w:rsidR="00251D8B" w:rsidRPr="003A7AB9" w:rsidRDefault="00251D8B" w:rsidP="00854281">
            <w:pPr>
              <w:pStyle w:val="7Tablebodycopy"/>
              <w:rPr>
                <w:b/>
              </w:rPr>
            </w:pPr>
            <w:r w:rsidRPr="003A7AB9">
              <w:rPr>
                <w:b/>
              </w:rPr>
              <w:t xml:space="preserve">Title </w:t>
            </w:r>
          </w:p>
        </w:tc>
        <w:tc>
          <w:tcPr>
            <w:tcW w:w="7501" w:type="dxa"/>
            <w:tcMar>
              <w:top w:w="113" w:type="dxa"/>
              <w:bottom w:w="113" w:type="dxa"/>
            </w:tcMar>
          </w:tcPr>
          <w:p w14:paraId="5A9ECCD4" w14:textId="77777777" w:rsidR="00251D8B" w:rsidRDefault="00251D8B" w:rsidP="00854281">
            <w:pPr>
              <w:pStyle w:val="7Tablecopybulleted"/>
              <w:numPr>
                <w:ilvl w:val="0"/>
                <w:numId w:val="0"/>
              </w:numPr>
              <w:ind w:left="340" w:hanging="170"/>
            </w:pPr>
          </w:p>
        </w:tc>
      </w:tr>
      <w:tr w:rsidR="00251D8B" w14:paraId="3F82ED96" w14:textId="77777777" w:rsidTr="00AA2ECB">
        <w:tc>
          <w:tcPr>
            <w:tcW w:w="416" w:type="dxa"/>
            <w:tcBorders>
              <w:right w:val="nil"/>
            </w:tcBorders>
            <w:tcMar>
              <w:top w:w="113" w:type="dxa"/>
              <w:bottom w:w="113" w:type="dxa"/>
            </w:tcMar>
          </w:tcPr>
          <w:p w14:paraId="34996D45" w14:textId="77777777" w:rsidR="00251D8B" w:rsidRPr="003A7AB9" w:rsidRDefault="00251D8B" w:rsidP="00854281">
            <w:pPr>
              <w:pStyle w:val="7Tablebodycopy"/>
              <w:rPr>
                <w:b/>
              </w:rPr>
            </w:pPr>
          </w:p>
        </w:tc>
        <w:tc>
          <w:tcPr>
            <w:tcW w:w="1711" w:type="dxa"/>
            <w:tcBorders>
              <w:left w:val="nil"/>
            </w:tcBorders>
            <w:tcMar>
              <w:top w:w="113" w:type="dxa"/>
              <w:bottom w:w="113" w:type="dxa"/>
            </w:tcMar>
          </w:tcPr>
          <w:p w14:paraId="7D01C209" w14:textId="49DF9301" w:rsidR="00251D8B" w:rsidRPr="003A7AB9" w:rsidRDefault="0040567D" w:rsidP="00AA2ECB">
            <w:pPr>
              <w:pStyle w:val="7Tablebodycopy"/>
              <w:rPr>
                <w:b/>
              </w:rPr>
            </w:pPr>
            <w:r>
              <w:rPr>
                <w:b/>
              </w:rPr>
              <w:t xml:space="preserve">Full </w:t>
            </w:r>
            <w:r w:rsidR="00251D8B" w:rsidRPr="003A7AB9">
              <w:rPr>
                <w:b/>
              </w:rPr>
              <w:t>Name</w:t>
            </w:r>
          </w:p>
        </w:tc>
        <w:tc>
          <w:tcPr>
            <w:tcW w:w="7501" w:type="dxa"/>
            <w:tcMar>
              <w:top w:w="113" w:type="dxa"/>
              <w:bottom w:w="113" w:type="dxa"/>
            </w:tcMar>
          </w:tcPr>
          <w:p w14:paraId="477DC888" w14:textId="77777777" w:rsidR="00251D8B" w:rsidRPr="00B0651C" w:rsidRDefault="00251D8B" w:rsidP="00854281">
            <w:pPr>
              <w:pStyle w:val="7Tablecopybulleted"/>
              <w:numPr>
                <w:ilvl w:val="0"/>
                <w:numId w:val="0"/>
              </w:numPr>
              <w:ind w:left="340" w:hanging="170"/>
            </w:pPr>
          </w:p>
        </w:tc>
      </w:tr>
      <w:tr w:rsidR="00251D8B" w14:paraId="25B2470E" w14:textId="77777777" w:rsidTr="00AA2ECB">
        <w:tc>
          <w:tcPr>
            <w:tcW w:w="416" w:type="dxa"/>
            <w:tcBorders>
              <w:right w:val="nil"/>
            </w:tcBorders>
            <w:tcMar>
              <w:top w:w="113" w:type="dxa"/>
              <w:bottom w:w="113" w:type="dxa"/>
            </w:tcMar>
          </w:tcPr>
          <w:p w14:paraId="1CE167B7" w14:textId="77777777" w:rsidR="00251D8B" w:rsidRPr="003A7AB9" w:rsidRDefault="00251D8B" w:rsidP="00854281">
            <w:pPr>
              <w:pStyle w:val="7Tablebodycopy"/>
              <w:rPr>
                <w:b/>
              </w:rPr>
            </w:pPr>
          </w:p>
        </w:tc>
        <w:tc>
          <w:tcPr>
            <w:tcW w:w="1711" w:type="dxa"/>
            <w:tcBorders>
              <w:left w:val="nil"/>
            </w:tcBorders>
            <w:tcMar>
              <w:top w:w="113" w:type="dxa"/>
              <w:bottom w:w="113" w:type="dxa"/>
            </w:tcMar>
          </w:tcPr>
          <w:p w14:paraId="0E549141" w14:textId="77777777" w:rsidR="00251D8B" w:rsidRPr="003A7AB9" w:rsidRDefault="00251D8B" w:rsidP="00AA2ECB">
            <w:pPr>
              <w:pStyle w:val="7Tablebodycopy"/>
              <w:rPr>
                <w:b/>
              </w:rPr>
            </w:pPr>
            <w:r w:rsidRPr="003A7AB9">
              <w:rPr>
                <w:b/>
              </w:rPr>
              <w:t>Address</w:t>
            </w:r>
          </w:p>
        </w:tc>
        <w:tc>
          <w:tcPr>
            <w:tcW w:w="7501" w:type="dxa"/>
            <w:tcMar>
              <w:top w:w="113" w:type="dxa"/>
              <w:bottom w:w="113" w:type="dxa"/>
            </w:tcMar>
          </w:tcPr>
          <w:p w14:paraId="5D551FD0" w14:textId="77777777" w:rsidR="00251D8B" w:rsidRDefault="00251D8B" w:rsidP="00854281">
            <w:pPr>
              <w:pStyle w:val="7Tablecopybulleted"/>
              <w:numPr>
                <w:ilvl w:val="0"/>
                <w:numId w:val="0"/>
              </w:numPr>
              <w:ind w:left="340"/>
            </w:pPr>
          </w:p>
        </w:tc>
      </w:tr>
      <w:tr w:rsidR="00251D8B" w14:paraId="1313B726" w14:textId="77777777" w:rsidTr="00AA2ECB">
        <w:tc>
          <w:tcPr>
            <w:tcW w:w="416" w:type="dxa"/>
            <w:tcBorders>
              <w:right w:val="nil"/>
            </w:tcBorders>
            <w:tcMar>
              <w:top w:w="113" w:type="dxa"/>
              <w:bottom w:w="113" w:type="dxa"/>
            </w:tcMar>
          </w:tcPr>
          <w:p w14:paraId="435CAB6B" w14:textId="77777777" w:rsidR="00251D8B" w:rsidRDefault="00251D8B" w:rsidP="00854281">
            <w:pPr>
              <w:pStyle w:val="7Tablebodycopy"/>
            </w:pPr>
          </w:p>
        </w:tc>
        <w:tc>
          <w:tcPr>
            <w:tcW w:w="1711" w:type="dxa"/>
            <w:tcBorders>
              <w:left w:val="nil"/>
            </w:tcBorders>
            <w:tcMar>
              <w:top w:w="113" w:type="dxa"/>
              <w:bottom w:w="113" w:type="dxa"/>
            </w:tcMar>
          </w:tcPr>
          <w:p w14:paraId="5528FEB6" w14:textId="77777777" w:rsidR="00251D8B" w:rsidRPr="003A7AB9" w:rsidRDefault="00251D8B" w:rsidP="00854281">
            <w:pPr>
              <w:pStyle w:val="7Tablebodycopy"/>
              <w:rPr>
                <w:b/>
              </w:rPr>
            </w:pPr>
            <w:r w:rsidRPr="003A7AB9">
              <w:rPr>
                <w:b/>
              </w:rPr>
              <w:t>Phone number</w:t>
            </w:r>
          </w:p>
        </w:tc>
        <w:tc>
          <w:tcPr>
            <w:tcW w:w="7501" w:type="dxa"/>
            <w:tcMar>
              <w:top w:w="113" w:type="dxa"/>
              <w:bottom w:w="113" w:type="dxa"/>
            </w:tcMar>
          </w:tcPr>
          <w:p w14:paraId="20C079F7" w14:textId="77777777" w:rsidR="00251D8B" w:rsidRDefault="00251D8B" w:rsidP="00854281">
            <w:pPr>
              <w:pStyle w:val="7Tablebodycopy"/>
            </w:pPr>
          </w:p>
        </w:tc>
      </w:tr>
      <w:tr w:rsidR="00251D8B" w14:paraId="7E8AECB5" w14:textId="77777777" w:rsidTr="00AA2ECB">
        <w:tc>
          <w:tcPr>
            <w:tcW w:w="416" w:type="dxa"/>
            <w:tcBorders>
              <w:right w:val="nil"/>
            </w:tcBorders>
            <w:tcMar>
              <w:top w:w="113" w:type="dxa"/>
              <w:bottom w:w="113" w:type="dxa"/>
            </w:tcMar>
          </w:tcPr>
          <w:p w14:paraId="7665EC0B" w14:textId="77777777" w:rsidR="00251D8B" w:rsidRDefault="00251D8B" w:rsidP="00854281">
            <w:pPr>
              <w:pStyle w:val="7Tablebodycopy"/>
            </w:pPr>
          </w:p>
        </w:tc>
        <w:tc>
          <w:tcPr>
            <w:tcW w:w="1711" w:type="dxa"/>
            <w:tcBorders>
              <w:left w:val="nil"/>
            </w:tcBorders>
            <w:tcMar>
              <w:top w:w="113" w:type="dxa"/>
              <w:bottom w:w="113" w:type="dxa"/>
            </w:tcMar>
          </w:tcPr>
          <w:p w14:paraId="3F1D4786" w14:textId="77777777" w:rsidR="00251D8B" w:rsidRPr="003A7AB9" w:rsidRDefault="00251D8B" w:rsidP="00854281">
            <w:pPr>
              <w:pStyle w:val="7Tablebodycopy"/>
              <w:rPr>
                <w:b/>
              </w:rPr>
            </w:pPr>
            <w:r w:rsidRPr="003A7AB9">
              <w:rPr>
                <w:b/>
              </w:rPr>
              <w:t>Email address</w:t>
            </w:r>
          </w:p>
        </w:tc>
        <w:tc>
          <w:tcPr>
            <w:tcW w:w="7501" w:type="dxa"/>
            <w:tcMar>
              <w:top w:w="113" w:type="dxa"/>
              <w:bottom w:w="113" w:type="dxa"/>
            </w:tcMar>
          </w:tcPr>
          <w:p w14:paraId="614DBE50" w14:textId="77777777" w:rsidR="00251D8B" w:rsidRDefault="00251D8B" w:rsidP="00854281">
            <w:pPr>
              <w:pStyle w:val="7Tablebodycopy"/>
            </w:pPr>
          </w:p>
        </w:tc>
      </w:tr>
    </w:tbl>
    <w:p w14:paraId="32A7E04E" w14:textId="77777777" w:rsidR="00251D8B" w:rsidRDefault="00251D8B" w:rsidP="00251D8B">
      <w:pPr>
        <w:rPr>
          <w:lang w:val="en-GB"/>
        </w:rPr>
      </w:pPr>
    </w:p>
    <w:p w14:paraId="6D54D03F" w14:textId="77777777" w:rsidR="00251D8B" w:rsidRPr="00305178" w:rsidRDefault="00251D8B" w:rsidP="00305178">
      <w:pPr>
        <w:pStyle w:val="1bodycopy"/>
      </w:pPr>
      <w:r w:rsidRPr="00AA2ECB">
        <w:rPr>
          <w:rStyle w:val="Emphasis"/>
          <w:b/>
          <w:i w:val="0"/>
          <w:sz w:val="24"/>
        </w:rPr>
        <w:t>Eligibility</w:t>
      </w:r>
      <w:r>
        <w:rPr>
          <w:rStyle w:val="Emphasis"/>
          <w:b/>
          <w:sz w:val="22"/>
        </w:rPr>
        <w:br/>
      </w:r>
      <w:r>
        <w:rPr>
          <w:rStyle w:val="Emphasis"/>
          <w:b/>
          <w:sz w:val="22"/>
        </w:rPr>
        <w:br/>
      </w:r>
      <w:r w:rsidRPr="00305178">
        <w:t xml:space="preserve">I confirm that I: </w:t>
      </w:r>
    </w:p>
    <w:p w14:paraId="69C5FEC4" w14:textId="77777777" w:rsidR="00251D8B" w:rsidRPr="00F63EE8" w:rsidRDefault="00251D8B" w:rsidP="00AA2ECB">
      <w:pPr>
        <w:pStyle w:val="3Bulletedcopyblue"/>
      </w:pPr>
      <w:r w:rsidRPr="00F63EE8">
        <w:t>Am aged over 18</w:t>
      </w:r>
    </w:p>
    <w:p w14:paraId="6BCB8509" w14:textId="77777777" w:rsidR="00251D8B" w:rsidRPr="00F63EE8" w:rsidRDefault="00251D8B" w:rsidP="00AA2ECB">
      <w:pPr>
        <w:pStyle w:val="3Bulletedcopyblue"/>
      </w:pPr>
      <w:r w:rsidRPr="00F63EE8">
        <w:t xml:space="preserve">Am not a current pupil at the school </w:t>
      </w:r>
    </w:p>
    <w:p w14:paraId="79BB9052" w14:textId="77777777" w:rsidR="00251D8B" w:rsidRDefault="00251D8B" w:rsidP="00AA2ECB">
      <w:pPr>
        <w:pStyle w:val="3Bulletedcopyblue"/>
      </w:pPr>
      <w:r w:rsidRPr="00F63EE8">
        <w:t xml:space="preserve">Have not been declared bankrupt </w:t>
      </w:r>
    </w:p>
    <w:p w14:paraId="2B9C82EA" w14:textId="77777777" w:rsidR="00251D8B" w:rsidRDefault="00251D8B" w:rsidP="00AA2ECB">
      <w:pPr>
        <w:pStyle w:val="3Bulletedcopyblue"/>
      </w:pPr>
      <w:r w:rsidRPr="00F63EE8">
        <w:t>Am not the subject of a bankruptcy restrictions order or an interim order</w:t>
      </w:r>
    </w:p>
    <w:p w14:paraId="2E571EDB" w14:textId="77777777" w:rsidR="00723D2E" w:rsidRPr="00723D2E" w:rsidRDefault="00723D2E" w:rsidP="00723D2E">
      <w:pPr>
        <w:pStyle w:val="3Bulletedcopyblue"/>
        <w:rPr>
          <w:rFonts w:eastAsia="Times New Roman"/>
          <w:szCs w:val="24"/>
          <w:lang w:val="en-GB" w:eastAsia="en-GB"/>
        </w:rPr>
      </w:pPr>
      <w:r>
        <w:t>Am not subject to any of the disqualifying reasons set out in the 'disqualifying reasons table' (see the first section of </w:t>
      </w:r>
      <w:hyperlink r:id="rId13" w:tgtFrame="_blank" w:tooltip="this guidance" w:history="1">
        <w:r>
          <w:rPr>
            <w:rStyle w:val="Hyperlink"/>
          </w:rPr>
          <w:t>this guidance</w:t>
        </w:r>
      </w:hyperlink>
      <w:r>
        <w:t>)</w:t>
      </w:r>
    </w:p>
    <w:p w14:paraId="5F4774D9" w14:textId="77777777" w:rsidR="00723D2E" w:rsidRPr="00723D2E" w:rsidRDefault="00723D2E" w:rsidP="00723D2E">
      <w:pPr>
        <w:pStyle w:val="3Bulletedcopyblue"/>
        <w:rPr>
          <w:lang w:val="en-GB" w:eastAsia="en-GB"/>
        </w:rPr>
      </w:pPr>
      <w:r w:rsidRPr="00723D2E">
        <w:rPr>
          <w:lang w:val="en-GB" w:eastAsia="en-GB"/>
        </w:rPr>
        <w:t xml:space="preserve">Have </w:t>
      </w:r>
      <w:r w:rsidR="006779ED">
        <w:rPr>
          <w:lang w:val="en-GB" w:eastAsia="en-GB"/>
        </w:rPr>
        <w:t xml:space="preserve">not </w:t>
      </w:r>
      <w:r w:rsidRPr="00723D2E">
        <w:rPr>
          <w:lang w:val="en-GB" w:eastAsia="en-GB"/>
        </w:rPr>
        <w:t>been convicted for any unspent criminal offence, excluding any offence for which the maximum sentence was a fine (except for offences specified in the above table which will still count)</w:t>
      </w:r>
    </w:p>
    <w:p w14:paraId="535A9900" w14:textId="77777777" w:rsidR="00251D8B" w:rsidRPr="00F63EE8" w:rsidRDefault="00251D8B" w:rsidP="00AA2ECB">
      <w:pPr>
        <w:pStyle w:val="3Bulletedcopyblue"/>
      </w:pPr>
      <w:r w:rsidRPr="00F63EE8">
        <w:t>Have not been disqualified from holding office as a governor</w:t>
      </w:r>
    </w:p>
    <w:p w14:paraId="55AC6B9E" w14:textId="77777777" w:rsidR="00251D8B" w:rsidRPr="00F63EE8" w:rsidRDefault="00251D8B" w:rsidP="00AA2ECB">
      <w:pPr>
        <w:pStyle w:val="3Bulletedcopyblue"/>
      </w:pPr>
      <w:r w:rsidRPr="00F63EE8">
        <w:t>Have not been disqualified from being a company director and/or a charity trustee</w:t>
      </w:r>
    </w:p>
    <w:p w14:paraId="52A96556" w14:textId="77777777" w:rsidR="00251D8B" w:rsidRDefault="00251D8B" w:rsidP="00AA2ECB">
      <w:pPr>
        <w:pStyle w:val="3Bulletedcopyblue"/>
      </w:pPr>
      <w:r w:rsidRPr="00F63EE8">
        <w:t>Have not been removed as a trustee for a charity by an order made by the Charity Commission or the High Court on the grounds of misconduct or mismanagement in administration of the charity</w:t>
      </w:r>
    </w:p>
    <w:p w14:paraId="47A18562" w14:textId="77777777" w:rsidR="00723D2E" w:rsidRDefault="00723D2E" w:rsidP="00723D2E">
      <w:pPr>
        <w:pStyle w:val="3Bulletedcopyblue"/>
        <w:rPr>
          <w:lang w:val="en-GB" w:eastAsia="en-GB"/>
        </w:rPr>
      </w:pPr>
      <w:r w:rsidRPr="00723D2E">
        <w:rPr>
          <w:lang w:val="en-GB" w:eastAsia="en-GB"/>
        </w:rPr>
        <w:t xml:space="preserve">Have </w:t>
      </w:r>
      <w:r>
        <w:rPr>
          <w:lang w:val="en-GB" w:eastAsia="en-GB"/>
        </w:rPr>
        <w:t xml:space="preserve">not </w:t>
      </w:r>
      <w:r w:rsidRPr="00723D2E">
        <w:rPr>
          <w:lang w:val="en-GB" w:eastAsia="en-GB"/>
        </w:rPr>
        <w:t xml:space="preserve">had </w:t>
      </w:r>
      <w:r>
        <w:rPr>
          <w:lang w:val="en-GB" w:eastAsia="en-GB"/>
        </w:rPr>
        <w:t>my</w:t>
      </w:r>
      <w:r w:rsidRPr="00723D2E">
        <w:rPr>
          <w:lang w:val="en-GB" w:eastAsia="en-GB"/>
        </w:rPr>
        <w:t> estate seized for the benefit of creditors and the declaration of seizure hasn’t been discharged, annulled or reduced</w:t>
      </w:r>
    </w:p>
    <w:p w14:paraId="1A86E515" w14:textId="77777777" w:rsidR="004E00A1" w:rsidRDefault="006A52D3" w:rsidP="006A52D3">
      <w:pPr>
        <w:pStyle w:val="3Bulletedcopyblue"/>
        <w:numPr>
          <w:ilvl w:val="0"/>
          <w:numId w:val="0"/>
        </w:numPr>
        <w:ind w:left="170"/>
      </w:pPr>
      <w:r w:rsidRPr="006A52D3">
        <w:t>These criteria are set out in more detail in articles 68 to 80 of the </w:t>
      </w:r>
      <w:hyperlink r:id="rId14" w:history="1">
        <w:r w:rsidRPr="006A52D3">
          <w:rPr>
            <w:rStyle w:val="Hyperlink"/>
          </w:rPr>
          <w:t>model articles of association</w:t>
        </w:r>
      </w:hyperlink>
      <w:r w:rsidRPr="006A52D3">
        <w:t xml:space="preserve">. </w:t>
      </w:r>
    </w:p>
    <w:p w14:paraId="440F205C" w14:textId="77777777" w:rsidR="006A52D3" w:rsidRPr="006A52D3" w:rsidRDefault="006A52D3" w:rsidP="006A52D3">
      <w:pPr>
        <w:pStyle w:val="3Bulletedcopyblue"/>
        <w:numPr>
          <w:ilvl w:val="0"/>
          <w:numId w:val="0"/>
        </w:numPr>
        <w:ind w:left="170"/>
      </w:pPr>
    </w:p>
    <w:p w14:paraId="13593913" w14:textId="77777777" w:rsidR="00251D8B" w:rsidRDefault="00251D8B" w:rsidP="00AA2ECB">
      <w:pPr>
        <w:pStyle w:val="1bodycopy"/>
      </w:pPr>
      <w:r>
        <w:t xml:space="preserve">Please sign and date to indicate that you have read, and agree to this information: </w:t>
      </w:r>
    </w:p>
    <w:p w14:paraId="60EF4499" w14:textId="77777777" w:rsidR="001F364C" w:rsidRDefault="001F364C" w:rsidP="00AA2ECB">
      <w:pPr>
        <w:pStyle w:val="1bodycopy"/>
      </w:pPr>
    </w:p>
    <w:p w14:paraId="56279259" w14:textId="77777777" w:rsidR="00251D8B" w:rsidRPr="00C54DD9" w:rsidRDefault="00251D8B" w:rsidP="00C54DD9">
      <w:pPr>
        <w:pStyle w:val="1bodycopy"/>
        <w:rPr>
          <w:rStyle w:val="Emphasis"/>
          <w:i w:val="0"/>
          <w:iCs w:val="0"/>
        </w:rPr>
      </w:pPr>
      <w:r>
        <w:t>Signature: ___________________________________</w:t>
      </w:r>
      <w:r w:rsidR="00C54DD9">
        <w:t>__   Date: ____________________</w:t>
      </w:r>
    </w:p>
    <w:p w14:paraId="47264855" w14:textId="1584A226" w:rsidR="00251D8B" w:rsidRPr="00263ECA" w:rsidRDefault="00C54DD9" w:rsidP="00D568D6">
      <w:pPr>
        <w:pStyle w:val="2Subheadpink"/>
        <w:rPr>
          <w:rStyle w:val="Emphasis"/>
          <w:i w:val="0"/>
          <w:iCs w:val="0"/>
          <w:color w:val="000000"/>
        </w:rPr>
      </w:pPr>
      <w:r>
        <w:rPr>
          <w:rStyle w:val="Emphasis"/>
          <w:b w:val="0"/>
          <w:i w:val="0"/>
          <w:iCs w:val="0"/>
          <w:sz w:val="24"/>
        </w:rPr>
        <w:br w:type="page"/>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588"/>
        <w:gridCol w:w="1276"/>
        <w:gridCol w:w="142"/>
        <w:gridCol w:w="2551"/>
        <w:gridCol w:w="993"/>
        <w:gridCol w:w="992"/>
        <w:gridCol w:w="2086"/>
      </w:tblGrid>
      <w:tr w:rsidR="00251D8B" w14:paraId="189AE2C2" w14:textId="77777777" w:rsidTr="004F3DCF">
        <w:trPr>
          <w:cantSplit/>
          <w:tblHeader/>
        </w:trPr>
        <w:tc>
          <w:tcPr>
            <w:tcW w:w="9628" w:type="dxa"/>
            <w:gridSpan w:val="7"/>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22B1C337" w14:textId="7BAD7F20" w:rsidR="00251D8B" w:rsidRPr="00E711C4" w:rsidRDefault="0033444A" w:rsidP="00854281">
            <w:pPr>
              <w:pStyle w:val="7TableHeading"/>
              <w:rPr>
                <w:caps/>
              </w:rPr>
            </w:pPr>
            <w:r>
              <w:rPr>
                <w:caps/>
                <w:color w:val="F8F8F8"/>
              </w:rPr>
              <w:lastRenderedPageBreak/>
              <w:t>education</w:t>
            </w:r>
            <w:r w:rsidR="00B04F8F">
              <w:rPr>
                <w:caps/>
                <w:color w:val="F8F8F8"/>
              </w:rPr>
              <w:t>, employment</w:t>
            </w:r>
            <w:r>
              <w:rPr>
                <w:caps/>
                <w:color w:val="F8F8F8"/>
              </w:rPr>
              <w:t xml:space="preserve"> </w:t>
            </w:r>
            <w:r w:rsidR="00B04F8F">
              <w:rPr>
                <w:caps/>
                <w:color w:val="F8F8F8"/>
              </w:rPr>
              <w:t xml:space="preserve">&amp; experience </w:t>
            </w:r>
            <w:r w:rsidR="00A63D60">
              <w:rPr>
                <w:caps/>
                <w:color w:val="F8F8F8"/>
              </w:rPr>
              <w:t>DETAILS</w:t>
            </w:r>
          </w:p>
        </w:tc>
      </w:tr>
      <w:tr w:rsidR="00994340" w14:paraId="3FF3CC54" w14:textId="77777777" w:rsidTr="00F5542C">
        <w:tc>
          <w:tcPr>
            <w:tcW w:w="9628" w:type="dxa"/>
            <w:gridSpan w:val="7"/>
            <w:tcMar>
              <w:top w:w="113" w:type="dxa"/>
              <w:bottom w:w="113" w:type="dxa"/>
            </w:tcMar>
          </w:tcPr>
          <w:p w14:paraId="202B80AA" w14:textId="1DE9EBD2" w:rsidR="00994340" w:rsidRPr="00994340" w:rsidRDefault="007A2E9C" w:rsidP="00854281">
            <w:pPr>
              <w:pStyle w:val="7Tablecopybulleted"/>
              <w:numPr>
                <w:ilvl w:val="0"/>
                <w:numId w:val="0"/>
              </w:numPr>
              <w:rPr>
                <w:b/>
                <w:bCs/>
              </w:rPr>
            </w:pPr>
            <w:r>
              <w:rPr>
                <w:b/>
                <w:bCs/>
              </w:rPr>
              <w:t xml:space="preserve">Highest Level of </w:t>
            </w:r>
            <w:r w:rsidR="00994340" w:rsidRPr="00994340">
              <w:rPr>
                <w:b/>
                <w:bCs/>
              </w:rPr>
              <w:t xml:space="preserve">Education </w:t>
            </w:r>
            <w:r w:rsidR="001602DF">
              <w:rPr>
                <w:b/>
                <w:bCs/>
              </w:rPr>
              <w:t>Received</w:t>
            </w:r>
          </w:p>
        </w:tc>
      </w:tr>
      <w:tr w:rsidR="00113B49" w14:paraId="66556BA5" w14:textId="77777777" w:rsidTr="000F091E">
        <w:tc>
          <w:tcPr>
            <w:tcW w:w="2864" w:type="dxa"/>
            <w:gridSpan w:val="2"/>
            <w:tcMar>
              <w:top w:w="113" w:type="dxa"/>
              <w:bottom w:w="113" w:type="dxa"/>
            </w:tcMar>
          </w:tcPr>
          <w:p w14:paraId="098100FE" w14:textId="1903F148" w:rsidR="00113B49" w:rsidRDefault="00A53A71" w:rsidP="00854281">
            <w:pPr>
              <w:pStyle w:val="7Tablecopybulleted"/>
              <w:numPr>
                <w:ilvl w:val="0"/>
                <w:numId w:val="0"/>
              </w:numPr>
            </w:pPr>
            <w:r>
              <w:t>Name of Institution</w:t>
            </w:r>
          </w:p>
        </w:tc>
        <w:tc>
          <w:tcPr>
            <w:tcW w:w="2693" w:type="dxa"/>
            <w:gridSpan w:val="2"/>
          </w:tcPr>
          <w:p w14:paraId="4FBFD28E" w14:textId="557E2835" w:rsidR="00113B49" w:rsidRDefault="00A53A71" w:rsidP="00854281">
            <w:pPr>
              <w:pStyle w:val="7Tablecopybulleted"/>
              <w:numPr>
                <w:ilvl w:val="0"/>
                <w:numId w:val="0"/>
              </w:numPr>
            </w:pPr>
            <w:r>
              <w:t>Qualification Gained</w:t>
            </w:r>
          </w:p>
        </w:tc>
        <w:tc>
          <w:tcPr>
            <w:tcW w:w="1985" w:type="dxa"/>
            <w:gridSpan w:val="2"/>
          </w:tcPr>
          <w:p w14:paraId="0008B212" w14:textId="00CAC62E" w:rsidR="00113B49" w:rsidRDefault="0084670B" w:rsidP="00854281">
            <w:pPr>
              <w:pStyle w:val="7Tablecopybulleted"/>
              <w:numPr>
                <w:ilvl w:val="0"/>
                <w:numId w:val="0"/>
              </w:numPr>
            </w:pPr>
            <w:r>
              <w:t>Grade</w:t>
            </w:r>
          </w:p>
        </w:tc>
        <w:tc>
          <w:tcPr>
            <w:tcW w:w="2086" w:type="dxa"/>
          </w:tcPr>
          <w:p w14:paraId="089C116E" w14:textId="5887CB5E" w:rsidR="00113B49" w:rsidRDefault="005020AC" w:rsidP="00854281">
            <w:pPr>
              <w:pStyle w:val="7Tablecopybulleted"/>
              <w:numPr>
                <w:ilvl w:val="0"/>
                <w:numId w:val="0"/>
              </w:numPr>
            </w:pPr>
            <w:r>
              <w:t xml:space="preserve">Date </w:t>
            </w:r>
            <w:r w:rsidR="0084670B">
              <w:t>Gained</w:t>
            </w:r>
            <w:r w:rsidR="000F091E">
              <w:t xml:space="preserve"> (year)</w:t>
            </w:r>
          </w:p>
        </w:tc>
      </w:tr>
      <w:tr w:rsidR="00113B49" w14:paraId="0385F412" w14:textId="77777777" w:rsidTr="000F091E">
        <w:tc>
          <w:tcPr>
            <w:tcW w:w="2864" w:type="dxa"/>
            <w:gridSpan w:val="2"/>
            <w:tcMar>
              <w:top w:w="113" w:type="dxa"/>
              <w:bottom w:w="113" w:type="dxa"/>
            </w:tcMar>
          </w:tcPr>
          <w:p w14:paraId="3D934C1B" w14:textId="77777777" w:rsidR="00113B49" w:rsidRDefault="00113B49" w:rsidP="00854281">
            <w:pPr>
              <w:pStyle w:val="7Tablecopybulleted"/>
              <w:numPr>
                <w:ilvl w:val="0"/>
                <w:numId w:val="0"/>
              </w:numPr>
            </w:pPr>
          </w:p>
        </w:tc>
        <w:tc>
          <w:tcPr>
            <w:tcW w:w="2693" w:type="dxa"/>
            <w:gridSpan w:val="2"/>
          </w:tcPr>
          <w:p w14:paraId="56DB8A73" w14:textId="77777777" w:rsidR="00113B49" w:rsidRDefault="00113B49" w:rsidP="00854281">
            <w:pPr>
              <w:pStyle w:val="7Tablecopybulleted"/>
              <w:numPr>
                <w:ilvl w:val="0"/>
                <w:numId w:val="0"/>
              </w:numPr>
            </w:pPr>
          </w:p>
        </w:tc>
        <w:tc>
          <w:tcPr>
            <w:tcW w:w="1985" w:type="dxa"/>
            <w:gridSpan w:val="2"/>
          </w:tcPr>
          <w:p w14:paraId="3F5B4FD2" w14:textId="77777777" w:rsidR="00113B49" w:rsidRDefault="00113B49" w:rsidP="00854281">
            <w:pPr>
              <w:pStyle w:val="7Tablecopybulleted"/>
              <w:numPr>
                <w:ilvl w:val="0"/>
                <w:numId w:val="0"/>
              </w:numPr>
            </w:pPr>
          </w:p>
        </w:tc>
        <w:tc>
          <w:tcPr>
            <w:tcW w:w="2086" w:type="dxa"/>
          </w:tcPr>
          <w:p w14:paraId="736BA42B" w14:textId="1C09C33A" w:rsidR="00113B49" w:rsidRDefault="00113B49" w:rsidP="00854281">
            <w:pPr>
              <w:pStyle w:val="7Tablecopybulleted"/>
              <w:numPr>
                <w:ilvl w:val="0"/>
                <w:numId w:val="0"/>
              </w:numPr>
            </w:pPr>
          </w:p>
        </w:tc>
      </w:tr>
      <w:tr w:rsidR="00113B49" w14:paraId="67B8C30C" w14:textId="77777777" w:rsidTr="000F091E">
        <w:tc>
          <w:tcPr>
            <w:tcW w:w="2864" w:type="dxa"/>
            <w:gridSpan w:val="2"/>
            <w:tcMar>
              <w:top w:w="113" w:type="dxa"/>
              <w:bottom w:w="113" w:type="dxa"/>
            </w:tcMar>
          </w:tcPr>
          <w:p w14:paraId="7D350C0F" w14:textId="77777777" w:rsidR="00113B49" w:rsidRDefault="00113B49" w:rsidP="00854281">
            <w:pPr>
              <w:pStyle w:val="7Tablecopybulleted"/>
              <w:numPr>
                <w:ilvl w:val="0"/>
                <w:numId w:val="0"/>
              </w:numPr>
            </w:pPr>
          </w:p>
        </w:tc>
        <w:tc>
          <w:tcPr>
            <w:tcW w:w="2693" w:type="dxa"/>
            <w:gridSpan w:val="2"/>
          </w:tcPr>
          <w:p w14:paraId="771C9115" w14:textId="77777777" w:rsidR="00113B49" w:rsidRDefault="00113B49" w:rsidP="00854281">
            <w:pPr>
              <w:pStyle w:val="7Tablecopybulleted"/>
              <w:numPr>
                <w:ilvl w:val="0"/>
                <w:numId w:val="0"/>
              </w:numPr>
            </w:pPr>
          </w:p>
        </w:tc>
        <w:tc>
          <w:tcPr>
            <w:tcW w:w="1985" w:type="dxa"/>
            <w:gridSpan w:val="2"/>
          </w:tcPr>
          <w:p w14:paraId="1DF6D9BA" w14:textId="77777777" w:rsidR="00113B49" w:rsidRDefault="00113B49" w:rsidP="00854281">
            <w:pPr>
              <w:pStyle w:val="7Tablecopybulleted"/>
              <w:numPr>
                <w:ilvl w:val="0"/>
                <w:numId w:val="0"/>
              </w:numPr>
            </w:pPr>
          </w:p>
        </w:tc>
        <w:tc>
          <w:tcPr>
            <w:tcW w:w="2086" w:type="dxa"/>
          </w:tcPr>
          <w:p w14:paraId="1D873995" w14:textId="5DAE27AD" w:rsidR="00113B49" w:rsidRDefault="00113B49" w:rsidP="00854281">
            <w:pPr>
              <w:pStyle w:val="7Tablecopybulleted"/>
              <w:numPr>
                <w:ilvl w:val="0"/>
                <w:numId w:val="0"/>
              </w:numPr>
            </w:pPr>
          </w:p>
        </w:tc>
      </w:tr>
      <w:tr w:rsidR="00251D8B" w14:paraId="64E86E89" w14:textId="77777777" w:rsidTr="004F3DCF">
        <w:tc>
          <w:tcPr>
            <w:tcW w:w="9628" w:type="dxa"/>
            <w:gridSpan w:val="7"/>
            <w:tcMar>
              <w:top w:w="113" w:type="dxa"/>
              <w:bottom w:w="113" w:type="dxa"/>
            </w:tcMar>
          </w:tcPr>
          <w:p w14:paraId="760F8C1A" w14:textId="6975A079" w:rsidR="00251D8B" w:rsidRPr="00C54DD9" w:rsidRDefault="00251D8B" w:rsidP="00C54DD9">
            <w:pPr>
              <w:pStyle w:val="7Tablebodycopy"/>
              <w:rPr>
                <w:b/>
              </w:rPr>
            </w:pPr>
            <w:r w:rsidRPr="00C54DD9">
              <w:rPr>
                <w:b/>
              </w:rPr>
              <w:t>Please give details of any other relevant education</w:t>
            </w:r>
            <w:r w:rsidR="00B52CBC">
              <w:rPr>
                <w:b/>
              </w:rPr>
              <w:t>, professional qualifications</w:t>
            </w:r>
            <w:r w:rsidR="0091164F">
              <w:rPr>
                <w:b/>
              </w:rPr>
              <w:t xml:space="preserve">, specialist skills </w:t>
            </w:r>
            <w:r w:rsidR="0078067D">
              <w:rPr>
                <w:b/>
              </w:rPr>
              <w:t xml:space="preserve">and </w:t>
            </w:r>
            <w:r w:rsidRPr="00C54DD9">
              <w:rPr>
                <w:b/>
              </w:rPr>
              <w:t>training</w:t>
            </w:r>
          </w:p>
          <w:p w14:paraId="4D7EC89E" w14:textId="77777777" w:rsidR="00251D8B" w:rsidRDefault="00251D8B" w:rsidP="0035488A">
            <w:pPr>
              <w:pStyle w:val="7Tablebodycopy"/>
            </w:pPr>
          </w:p>
          <w:p w14:paraId="13E322F4" w14:textId="77777777" w:rsidR="00251D8B" w:rsidRDefault="00251D8B" w:rsidP="0035488A">
            <w:pPr>
              <w:pStyle w:val="7Tablebodycopy"/>
            </w:pPr>
          </w:p>
          <w:p w14:paraId="2564DE8C" w14:textId="77777777" w:rsidR="001602DF" w:rsidRDefault="001602DF" w:rsidP="0035488A">
            <w:pPr>
              <w:pStyle w:val="7Tablebodycopy"/>
            </w:pPr>
          </w:p>
          <w:p w14:paraId="0BC09E0C" w14:textId="77777777" w:rsidR="0035488A" w:rsidRDefault="0035488A" w:rsidP="0035488A">
            <w:pPr>
              <w:pStyle w:val="7Tablebodycopy"/>
            </w:pPr>
          </w:p>
          <w:p w14:paraId="4EFE3B7E" w14:textId="77777777" w:rsidR="00251D8B" w:rsidRDefault="00251D8B" w:rsidP="00854281">
            <w:pPr>
              <w:pStyle w:val="7Tablecopybulleted"/>
              <w:numPr>
                <w:ilvl w:val="0"/>
                <w:numId w:val="0"/>
              </w:numPr>
              <w:ind w:left="340"/>
            </w:pPr>
          </w:p>
          <w:p w14:paraId="777BD6B2" w14:textId="77777777" w:rsidR="00DC4EBF" w:rsidRPr="00B0651C" w:rsidRDefault="00DC4EBF" w:rsidP="00854281">
            <w:pPr>
              <w:pStyle w:val="7Tablecopybulleted"/>
              <w:numPr>
                <w:ilvl w:val="0"/>
                <w:numId w:val="0"/>
              </w:numPr>
              <w:ind w:left="340"/>
            </w:pPr>
          </w:p>
        </w:tc>
      </w:tr>
      <w:tr w:rsidR="0053422F" w14:paraId="611D5F0B" w14:textId="77777777" w:rsidTr="004F3DCF">
        <w:tc>
          <w:tcPr>
            <w:tcW w:w="9628" w:type="dxa"/>
            <w:gridSpan w:val="7"/>
            <w:tcMar>
              <w:top w:w="113" w:type="dxa"/>
              <w:bottom w:w="113" w:type="dxa"/>
            </w:tcMar>
          </w:tcPr>
          <w:p w14:paraId="0F3937DE" w14:textId="77777777" w:rsidR="004F4ED8" w:rsidRDefault="006B0533" w:rsidP="00C54DD9">
            <w:pPr>
              <w:pStyle w:val="7Tablebodycopy"/>
              <w:rPr>
                <w:b/>
              </w:rPr>
            </w:pPr>
            <w:r>
              <w:rPr>
                <w:b/>
              </w:rPr>
              <w:t>Employment Details</w:t>
            </w:r>
          </w:p>
          <w:p w14:paraId="21DAC752" w14:textId="1145791B" w:rsidR="0053422F" w:rsidRPr="00C54DD9" w:rsidRDefault="0053422F" w:rsidP="00C54DD9">
            <w:pPr>
              <w:pStyle w:val="7Tablebodycopy"/>
              <w:rPr>
                <w:b/>
              </w:rPr>
            </w:pPr>
            <w:r w:rsidRPr="0012494A">
              <w:rPr>
                <w:b/>
              </w:rPr>
              <w:t>Current</w:t>
            </w:r>
            <w:r w:rsidR="004F4ED8">
              <w:rPr>
                <w:b/>
              </w:rPr>
              <w:t>/Most Recent E</w:t>
            </w:r>
            <w:r w:rsidRPr="0012494A">
              <w:rPr>
                <w:b/>
              </w:rPr>
              <w:t>mplo</w:t>
            </w:r>
            <w:r w:rsidR="004F4ED8">
              <w:rPr>
                <w:b/>
              </w:rPr>
              <w:t>yer</w:t>
            </w:r>
          </w:p>
        </w:tc>
      </w:tr>
      <w:tr w:rsidR="0053422F" w:rsidRPr="00CA3D6C" w14:paraId="04FFCBBC" w14:textId="77777777" w:rsidTr="004F4ED8">
        <w:tc>
          <w:tcPr>
            <w:tcW w:w="1588" w:type="dxa"/>
            <w:tcMar>
              <w:top w:w="113" w:type="dxa"/>
              <w:bottom w:w="113" w:type="dxa"/>
            </w:tcMar>
          </w:tcPr>
          <w:p w14:paraId="2CE7D51F" w14:textId="77777777" w:rsidR="0053422F" w:rsidRPr="00CA3D6C" w:rsidRDefault="0053422F" w:rsidP="00C54DD9">
            <w:pPr>
              <w:pStyle w:val="7Tablebodycopy"/>
              <w:rPr>
                <w:bCs/>
              </w:rPr>
            </w:pPr>
            <w:r w:rsidRPr="00CA3D6C">
              <w:rPr>
                <w:bCs/>
              </w:rPr>
              <w:t>Start Date</w:t>
            </w:r>
          </w:p>
          <w:p w14:paraId="3AE1968A" w14:textId="4DB39BF8" w:rsidR="0053422F" w:rsidRPr="00CA3D6C" w:rsidRDefault="0021209C" w:rsidP="00C54DD9">
            <w:pPr>
              <w:pStyle w:val="7Tablebodycopy"/>
              <w:rPr>
                <w:bCs/>
              </w:rPr>
            </w:pPr>
            <w:r w:rsidRPr="00CA3D6C">
              <w:rPr>
                <w:bCs/>
              </w:rPr>
              <w:t>(m</w:t>
            </w:r>
            <w:r w:rsidR="0053422F" w:rsidRPr="00CA3D6C">
              <w:rPr>
                <w:bCs/>
              </w:rPr>
              <w:t>onth</w:t>
            </w:r>
            <w:r w:rsidRPr="00CA3D6C">
              <w:rPr>
                <w:bCs/>
              </w:rPr>
              <w:t>/year)</w:t>
            </w:r>
          </w:p>
        </w:tc>
        <w:tc>
          <w:tcPr>
            <w:tcW w:w="1418" w:type="dxa"/>
            <w:gridSpan w:val="2"/>
          </w:tcPr>
          <w:p w14:paraId="203E7468" w14:textId="77777777" w:rsidR="0053422F" w:rsidRPr="00CA3D6C" w:rsidRDefault="0021209C" w:rsidP="00C54DD9">
            <w:pPr>
              <w:pStyle w:val="7Tablebodycopy"/>
              <w:rPr>
                <w:bCs/>
              </w:rPr>
            </w:pPr>
            <w:r w:rsidRPr="00CA3D6C">
              <w:rPr>
                <w:bCs/>
              </w:rPr>
              <w:t>End Date</w:t>
            </w:r>
          </w:p>
          <w:p w14:paraId="7B58FEED" w14:textId="63F6AFCF" w:rsidR="0021209C" w:rsidRPr="00CA3D6C" w:rsidRDefault="0021209C" w:rsidP="00C54DD9">
            <w:pPr>
              <w:pStyle w:val="7Tablebodycopy"/>
              <w:rPr>
                <w:bCs/>
              </w:rPr>
            </w:pPr>
            <w:r w:rsidRPr="00CA3D6C">
              <w:rPr>
                <w:bCs/>
              </w:rPr>
              <w:t>(month/year)</w:t>
            </w:r>
          </w:p>
        </w:tc>
        <w:tc>
          <w:tcPr>
            <w:tcW w:w="3544" w:type="dxa"/>
            <w:gridSpan w:val="2"/>
          </w:tcPr>
          <w:p w14:paraId="2038BF4A" w14:textId="543C3477" w:rsidR="0053422F" w:rsidRPr="00CA3D6C" w:rsidRDefault="0021209C" w:rsidP="00C54DD9">
            <w:pPr>
              <w:pStyle w:val="7Tablebodycopy"/>
              <w:rPr>
                <w:bCs/>
              </w:rPr>
            </w:pPr>
            <w:r w:rsidRPr="00CA3D6C">
              <w:rPr>
                <w:bCs/>
              </w:rPr>
              <w:t>Employer</w:t>
            </w:r>
          </w:p>
        </w:tc>
        <w:tc>
          <w:tcPr>
            <w:tcW w:w="3078" w:type="dxa"/>
            <w:gridSpan w:val="2"/>
          </w:tcPr>
          <w:p w14:paraId="66131454" w14:textId="4C1E5931" w:rsidR="0053422F" w:rsidRPr="00CA3D6C" w:rsidRDefault="0021209C" w:rsidP="00C54DD9">
            <w:pPr>
              <w:pStyle w:val="7Tablebodycopy"/>
              <w:rPr>
                <w:bCs/>
              </w:rPr>
            </w:pPr>
            <w:r w:rsidRPr="00CA3D6C">
              <w:rPr>
                <w:bCs/>
              </w:rPr>
              <w:t>Job Title</w:t>
            </w:r>
          </w:p>
        </w:tc>
      </w:tr>
      <w:tr w:rsidR="004F4ED8" w14:paraId="3E153D70" w14:textId="77777777" w:rsidTr="004F4ED8">
        <w:tc>
          <w:tcPr>
            <w:tcW w:w="1588" w:type="dxa"/>
            <w:tcMar>
              <w:top w:w="113" w:type="dxa"/>
              <w:bottom w:w="113" w:type="dxa"/>
            </w:tcMar>
          </w:tcPr>
          <w:p w14:paraId="3F68E188" w14:textId="77777777" w:rsidR="004F4ED8" w:rsidRDefault="004F4ED8" w:rsidP="00C54DD9">
            <w:pPr>
              <w:pStyle w:val="7Tablebodycopy"/>
              <w:rPr>
                <w:b/>
              </w:rPr>
            </w:pPr>
          </w:p>
        </w:tc>
        <w:tc>
          <w:tcPr>
            <w:tcW w:w="1418" w:type="dxa"/>
            <w:gridSpan w:val="2"/>
          </w:tcPr>
          <w:p w14:paraId="35A0F879" w14:textId="77777777" w:rsidR="004F4ED8" w:rsidRDefault="004F4ED8" w:rsidP="00C54DD9">
            <w:pPr>
              <w:pStyle w:val="7Tablebodycopy"/>
              <w:rPr>
                <w:b/>
              </w:rPr>
            </w:pPr>
          </w:p>
        </w:tc>
        <w:tc>
          <w:tcPr>
            <w:tcW w:w="3544" w:type="dxa"/>
            <w:gridSpan w:val="2"/>
          </w:tcPr>
          <w:p w14:paraId="7B68FA2B" w14:textId="77777777" w:rsidR="004F4ED8" w:rsidRDefault="004F4ED8" w:rsidP="00C54DD9">
            <w:pPr>
              <w:pStyle w:val="7Tablebodycopy"/>
              <w:rPr>
                <w:b/>
              </w:rPr>
            </w:pPr>
          </w:p>
        </w:tc>
        <w:tc>
          <w:tcPr>
            <w:tcW w:w="3078" w:type="dxa"/>
            <w:gridSpan w:val="2"/>
          </w:tcPr>
          <w:p w14:paraId="05523704" w14:textId="77777777" w:rsidR="004F4ED8" w:rsidRDefault="004F4ED8" w:rsidP="00C54DD9">
            <w:pPr>
              <w:pStyle w:val="7Tablebodycopy"/>
              <w:rPr>
                <w:b/>
              </w:rPr>
            </w:pPr>
          </w:p>
        </w:tc>
      </w:tr>
      <w:tr w:rsidR="00251D8B" w14:paraId="36B35910" w14:textId="77777777" w:rsidTr="004F3DCF">
        <w:tc>
          <w:tcPr>
            <w:tcW w:w="9628" w:type="dxa"/>
            <w:gridSpan w:val="7"/>
            <w:tcMar>
              <w:top w:w="113" w:type="dxa"/>
              <w:bottom w:w="113" w:type="dxa"/>
            </w:tcMar>
          </w:tcPr>
          <w:p w14:paraId="54529FD2" w14:textId="0B982F6F" w:rsidR="00251D8B" w:rsidRPr="00163438" w:rsidRDefault="00163438" w:rsidP="00C54DD9">
            <w:pPr>
              <w:pStyle w:val="7Tablebodycopy"/>
              <w:rPr>
                <w:iCs/>
              </w:rPr>
            </w:pPr>
            <w:r w:rsidRPr="00163438">
              <w:rPr>
                <w:iCs/>
              </w:rPr>
              <w:t>Main Duties:</w:t>
            </w:r>
          </w:p>
          <w:p w14:paraId="00CA1BE0" w14:textId="77777777" w:rsidR="00251D8B" w:rsidRDefault="00251D8B" w:rsidP="0035488A">
            <w:pPr>
              <w:pStyle w:val="7Tablebodycopy"/>
            </w:pPr>
          </w:p>
          <w:p w14:paraId="649C1905" w14:textId="77777777" w:rsidR="00251D8B" w:rsidRDefault="00251D8B" w:rsidP="0035488A">
            <w:pPr>
              <w:pStyle w:val="7Tablebodycopy"/>
            </w:pPr>
          </w:p>
          <w:p w14:paraId="5378BAF2" w14:textId="77777777" w:rsidR="00251D8B" w:rsidRDefault="00251D8B" w:rsidP="0035488A">
            <w:pPr>
              <w:pStyle w:val="7Tablebodycopy"/>
            </w:pPr>
          </w:p>
          <w:p w14:paraId="70EB233E" w14:textId="77777777" w:rsidR="00251D8B" w:rsidRDefault="00251D8B" w:rsidP="00854281">
            <w:pPr>
              <w:pStyle w:val="7Tablecopybulleted"/>
              <w:numPr>
                <w:ilvl w:val="0"/>
                <w:numId w:val="0"/>
              </w:numPr>
              <w:ind w:left="340"/>
            </w:pPr>
          </w:p>
          <w:p w14:paraId="59A8AAF5" w14:textId="77777777" w:rsidR="001602DF" w:rsidRDefault="001602DF" w:rsidP="00854281">
            <w:pPr>
              <w:pStyle w:val="7Tablecopybulleted"/>
              <w:numPr>
                <w:ilvl w:val="0"/>
                <w:numId w:val="0"/>
              </w:numPr>
              <w:ind w:left="340"/>
            </w:pPr>
          </w:p>
        </w:tc>
      </w:tr>
      <w:tr w:rsidR="00C70262" w14:paraId="69377DCA" w14:textId="77777777" w:rsidTr="004F3DCF">
        <w:tc>
          <w:tcPr>
            <w:tcW w:w="9628" w:type="dxa"/>
            <w:gridSpan w:val="7"/>
            <w:tcMar>
              <w:top w:w="113" w:type="dxa"/>
              <w:bottom w:w="113" w:type="dxa"/>
            </w:tcMar>
          </w:tcPr>
          <w:p w14:paraId="6341AA84" w14:textId="1B793F20" w:rsidR="00C70262" w:rsidRPr="0012494A" w:rsidRDefault="00A627F9" w:rsidP="00C54DD9">
            <w:pPr>
              <w:pStyle w:val="7Tablebodycopy"/>
              <w:rPr>
                <w:b/>
              </w:rPr>
            </w:pPr>
            <w:r>
              <w:rPr>
                <w:b/>
              </w:rPr>
              <w:t>Previous Employer</w:t>
            </w:r>
          </w:p>
        </w:tc>
      </w:tr>
      <w:tr w:rsidR="00A627F9" w:rsidRPr="00CA3D6C" w14:paraId="36554F98" w14:textId="77777777" w:rsidTr="00D36685">
        <w:tc>
          <w:tcPr>
            <w:tcW w:w="1588" w:type="dxa"/>
            <w:tcMar>
              <w:top w:w="113" w:type="dxa"/>
              <w:bottom w:w="113" w:type="dxa"/>
            </w:tcMar>
          </w:tcPr>
          <w:p w14:paraId="759C18BF" w14:textId="77777777" w:rsidR="00A627F9" w:rsidRPr="00CA3D6C" w:rsidRDefault="00A627F9" w:rsidP="00D36685">
            <w:pPr>
              <w:pStyle w:val="7Tablebodycopy"/>
              <w:rPr>
                <w:bCs/>
              </w:rPr>
            </w:pPr>
            <w:r w:rsidRPr="00CA3D6C">
              <w:rPr>
                <w:bCs/>
              </w:rPr>
              <w:t>Start Date</w:t>
            </w:r>
          </w:p>
          <w:p w14:paraId="006E5246" w14:textId="77777777" w:rsidR="00A627F9" w:rsidRPr="00CA3D6C" w:rsidRDefault="00A627F9" w:rsidP="00D36685">
            <w:pPr>
              <w:pStyle w:val="7Tablebodycopy"/>
              <w:rPr>
                <w:bCs/>
              </w:rPr>
            </w:pPr>
            <w:r w:rsidRPr="00CA3D6C">
              <w:rPr>
                <w:bCs/>
              </w:rPr>
              <w:t>(month/year)</w:t>
            </w:r>
          </w:p>
        </w:tc>
        <w:tc>
          <w:tcPr>
            <w:tcW w:w="1418" w:type="dxa"/>
            <w:gridSpan w:val="2"/>
          </w:tcPr>
          <w:p w14:paraId="2356F6B6" w14:textId="77777777" w:rsidR="00A627F9" w:rsidRPr="00CA3D6C" w:rsidRDefault="00A627F9" w:rsidP="00D36685">
            <w:pPr>
              <w:pStyle w:val="7Tablebodycopy"/>
              <w:rPr>
                <w:bCs/>
              </w:rPr>
            </w:pPr>
            <w:r w:rsidRPr="00CA3D6C">
              <w:rPr>
                <w:bCs/>
              </w:rPr>
              <w:t>End Date</w:t>
            </w:r>
          </w:p>
          <w:p w14:paraId="5A436F32" w14:textId="77777777" w:rsidR="00A627F9" w:rsidRPr="00CA3D6C" w:rsidRDefault="00A627F9" w:rsidP="00D36685">
            <w:pPr>
              <w:pStyle w:val="7Tablebodycopy"/>
              <w:rPr>
                <w:bCs/>
              </w:rPr>
            </w:pPr>
            <w:r w:rsidRPr="00CA3D6C">
              <w:rPr>
                <w:bCs/>
              </w:rPr>
              <w:t>(month/year)</w:t>
            </w:r>
          </w:p>
        </w:tc>
        <w:tc>
          <w:tcPr>
            <w:tcW w:w="3544" w:type="dxa"/>
            <w:gridSpan w:val="2"/>
          </w:tcPr>
          <w:p w14:paraId="680DB6A7" w14:textId="77777777" w:rsidR="00A627F9" w:rsidRPr="00CA3D6C" w:rsidRDefault="00A627F9" w:rsidP="00D36685">
            <w:pPr>
              <w:pStyle w:val="7Tablebodycopy"/>
              <w:rPr>
                <w:bCs/>
              </w:rPr>
            </w:pPr>
            <w:r w:rsidRPr="00CA3D6C">
              <w:rPr>
                <w:bCs/>
              </w:rPr>
              <w:t>Employer</w:t>
            </w:r>
          </w:p>
        </w:tc>
        <w:tc>
          <w:tcPr>
            <w:tcW w:w="3078" w:type="dxa"/>
            <w:gridSpan w:val="2"/>
          </w:tcPr>
          <w:p w14:paraId="712512F6" w14:textId="77777777" w:rsidR="00A627F9" w:rsidRPr="00CA3D6C" w:rsidRDefault="00A627F9" w:rsidP="00D36685">
            <w:pPr>
              <w:pStyle w:val="7Tablebodycopy"/>
              <w:rPr>
                <w:bCs/>
              </w:rPr>
            </w:pPr>
            <w:r w:rsidRPr="00CA3D6C">
              <w:rPr>
                <w:bCs/>
              </w:rPr>
              <w:t>Job Title</w:t>
            </w:r>
          </w:p>
        </w:tc>
      </w:tr>
      <w:tr w:rsidR="0025532D" w14:paraId="2EB2244F" w14:textId="77777777" w:rsidTr="00D36685">
        <w:tc>
          <w:tcPr>
            <w:tcW w:w="1588" w:type="dxa"/>
            <w:tcMar>
              <w:top w:w="113" w:type="dxa"/>
              <w:bottom w:w="113" w:type="dxa"/>
            </w:tcMar>
          </w:tcPr>
          <w:p w14:paraId="640E322B" w14:textId="77777777" w:rsidR="0025532D" w:rsidRDefault="0025532D" w:rsidP="00D36685">
            <w:pPr>
              <w:pStyle w:val="7Tablebodycopy"/>
              <w:rPr>
                <w:b/>
              </w:rPr>
            </w:pPr>
          </w:p>
        </w:tc>
        <w:tc>
          <w:tcPr>
            <w:tcW w:w="1418" w:type="dxa"/>
            <w:gridSpan w:val="2"/>
          </w:tcPr>
          <w:p w14:paraId="0FA78054" w14:textId="77777777" w:rsidR="0025532D" w:rsidRDefault="0025532D" w:rsidP="00D36685">
            <w:pPr>
              <w:pStyle w:val="7Tablebodycopy"/>
              <w:rPr>
                <w:b/>
              </w:rPr>
            </w:pPr>
          </w:p>
        </w:tc>
        <w:tc>
          <w:tcPr>
            <w:tcW w:w="3544" w:type="dxa"/>
            <w:gridSpan w:val="2"/>
          </w:tcPr>
          <w:p w14:paraId="27F2CECA" w14:textId="77777777" w:rsidR="0025532D" w:rsidRDefault="0025532D" w:rsidP="00D36685">
            <w:pPr>
              <w:pStyle w:val="7Tablebodycopy"/>
              <w:rPr>
                <w:b/>
              </w:rPr>
            </w:pPr>
          </w:p>
        </w:tc>
        <w:tc>
          <w:tcPr>
            <w:tcW w:w="3078" w:type="dxa"/>
            <w:gridSpan w:val="2"/>
          </w:tcPr>
          <w:p w14:paraId="28F3DEAC" w14:textId="77777777" w:rsidR="0025532D" w:rsidRDefault="0025532D" w:rsidP="00D36685">
            <w:pPr>
              <w:pStyle w:val="7Tablebodycopy"/>
              <w:rPr>
                <w:b/>
              </w:rPr>
            </w:pPr>
          </w:p>
        </w:tc>
      </w:tr>
      <w:tr w:rsidR="00251D8B" w:rsidRPr="00CA3D6C" w14:paraId="36E135EC" w14:textId="77777777" w:rsidTr="004F3DCF">
        <w:tc>
          <w:tcPr>
            <w:tcW w:w="9628" w:type="dxa"/>
            <w:gridSpan w:val="7"/>
            <w:tcMar>
              <w:top w:w="113" w:type="dxa"/>
              <w:bottom w:w="113" w:type="dxa"/>
            </w:tcMar>
          </w:tcPr>
          <w:p w14:paraId="196C8F69" w14:textId="45D69A4C" w:rsidR="00251D8B" w:rsidRPr="00CA3D6C" w:rsidRDefault="0025532D" w:rsidP="00C54DD9">
            <w:pPr>
              <w:pStyle w:val="7Tablebodycopy"/>
              <w:rPr>
                <w:bCs/>
              </w:rPr>
            </w:pPr>
            <w:r w:rsidRPr="00CA3D6C">
              <w:rPr>
                <w:bCs/>
              </w:rPr>
              <w:t>Main Duties:</w:t>
            </w:r>
          </w:p>
          <w:p w14:paraId="74C66564" w14:textId="77777777" w:rsidR="00251D8B" w:rsidRPr="00CA3D6C" w:rsidRDefault="00251D8B" w:rsidP="0035488A">
            <w:pPr>
              <w:pStyle w:val="7Tablebodycopy"/>
              <w:rPr>
                <w:bCs/>
              </w:rPr>
            </w:pPr>
          </w:p>
          <w:p w14:paraId="7A2C9AA5" w14:textId="77777777" w:rsidR="00251D8B" w:rsidRPr="00CA3D6C" w:rsidRDefault="00251D8B" w:rsidP="0035488A">
            <w:pPr>
              <w:pStyle w:val="7Tablebodycopy"/>
              <w:rPr>
                <w:bCs/>
              </w:rPr>
            </w:pPr>
          </w:p>
          <w:p w14:paraId="1C35ACBF" w14:textId="77777777" w:rsidR="00251D8B" w:rsidRPr="00CA3D6C" w:rsidRDefault="00251D8B" w:rsidP="0035488A">
            <w:pPr>
              <w:pStyle w:val="7Tablebodycopy"/>
              <w:rPr>
                <w:bCs/>
              </w:rPr>
            </w:pPr>
          </w:p>
          <w:p w14:paraId="1C4C156E" w14:textId="77777777" w:rsidR="00251D8B" w:rsidRDefault="00251D8B" w:rsidP="00854281">
            <w:pPr>
              <w:pStyle w:val="7Tablebodycopy"/>
              <w:rPr>
                <w:bCs/>
              </w:rPr>
            </w:pPr>
          </w:p>
          <w:p w14:paraId="5230D827" w14:textId="77777777" w:rsidR="00DC4EBF" w:rsidRPr="00CA3D6C" w:rsidRDefault="00DC4EBF" w:rsidP="00854281">
            <w:pPr>
              <w:pStyle w:val="7Tablebodycopy"/>
              <w:rPr>
                <w:bCs/>
              </w:rPr>
            </w:pPr>
          </w:p>
        </w:tc>
      </w:tr>
      <w:tr w:rsidR="00251D8B" w14:paraId="677C9989" w14:textId="77777777" w:rsidTr="004F3DCF">
        <w:tc>
          <w:tcPr>
            <w:tcW w:w="9628" w:type="dxa"/>
            <w:gridSpan w:val="7"/>
            <w:tcMar>
              <w:top w:w="113" w:type="dxa"/>
              <w:bottom w:w="113" w:type="dxa"/>
            </w:tcMar>
          </w:tcPr>
          <w:p w14:paraId="78DE6BD5" w14:textId="2A349279" w:rsidR="00251D8B" w:rsidRPr="0012494A" w:rsidRDefault="00251D8B" w:rsidP="00C54DD9">
            <w:pPr>
              <w:pStyle w:val="7Tablebodycopy"/>
              <w:rPr>
                <w:b/>
              </w:rPr>
            </w:pPr>
            <w:r w:rsidRPr="0012494A">
              <w:rPr>
                <w:b/>
              </w:rPr>
              <w:lastRenderedPageBreak/>
              <w:t xml:space="preserve">Other relevant experience </w:t>
            </w:r>
            <w:r w:rsidR="009F2D0C">
              <w:rPr>
                <w:b/>
              </w:rPr>
              <w:t>and interests</w:t>
            </w:r>
          </w:p>
          <w:p w14:paraId="07DBC710" w14:textId="34183774" w:rsidR="00251D8B" w:rsidRPr="009F2D0C" w:rsidRDefault="00251D8B" w:rsidP="00C54DD9">
            <w:pPr>
              <w:pStyle w:val="7Tablebodycopy"/>
              <w:rPr>
                <w:iCs/>
              </w:rPr>
            </w:pPr>
            <w:r w:rsidRPr="009F2D0C">
              <w:rPr>
                <w:iCs/>
              </w:rPr>
              <w:t>This may include any volunteering</w:t>
            </w:r>
            <w:r w:rsidR="00BE212F" w:rsidRPr="009F2D0C">
              <w:rPr>
                <w:iCs/>
              </w:rPr>
              <w:t>,</w:t>
            </w:r>
            <w:r w:rsidRPr="009F2D0C">
              <w:rPr>
                <w:iCs/>
              </w:rPr>
              <w:t xml:space="preserve"> charity work, personal interests or achievements that may help you become an effective school governor.</w:t>
            </w:r>
          </w:p>
          <w:p w14:paraId="15706DE2" w14:textId="77777777" w:rsidR="00251D8B" w:rsidRPr="0035488A" w:rsidRDefault="00251D8B" w:rsidP="0035488A">
            <w:pPr>
              <w:pStyle w:val="7Tablebodycopy"/>
            </w:pPr>
          </w:p>
          <w:p w14:paraId="15342C01" w14:textId="77777777" w:rsidR="00251D8B" w:rsidRDefault="00251D8B" w:rsidP="0035488A">
            <w:pPr>
              <w:pStyle w:val="7Tablebodycopy"/>
            </w:pPr>
          </w:p>
          <w:p w14:paraId="5A9DFD72" w14:textId="77777777" w:rsidR="005419F6" w:rsidRDefault="005419F6" w:rsidP="0035488A">
            <w:pPr>
              <w:pStyle w:val="7Tablebodycopy"/>
            </w:pPr>
          </w:p>
          <w:p w14:paraId="71A0709B" w14:textId="77777777" w:rsidR="005419F6" w:rsidRDefault="005419F6" w:rsidP="0035488A">
            <w:pPr>
              <w:pStyle w:val="7Tablebodycopy"/>
            </w:pPr>
          </w:p>
          <w:p w14:paraId="634D6B6A" w14:textId="77777777" w:rsidR="00432E5C" w:rsidRPr="0035488A" w:rsidRDefault="00432E5C" w:rsidP="0035488A">
            <w:pPr>
              <w:pStyle w:val="7Tablebodycopy"/>
            </w:pPr>
          </w:p>
          <w:p w14:paraId="0D88DEFC" w14:textId="77777777" w:rsidR="00251D8B" w:rsidRPr="0035488A" w:rsidRDefault="00251D8B" w:rsidP="0035488A">
            <w:pPr>
              <w:pStyle w:val="7Tablebodycopy"/>
            </w:pPr>
          </w:p>
          <w:p w14:paraId="56DF1B00" w14:textId="77777777" w:rsidR="00251D8B" w:rsidRPr="0035488A" w:rsidRDefault="00251D8B" w:rsidP="0035488A">
            <w:pPr>
              <w:pStyle w:val="7Tablebodycopy"/>
            </w:pPr>
          </w:p>
          <w:p w14:paraId="481BA458" w14:textId="77777777" w:rsidR="00251D8B" w:rsidRDefault="00251D8B" w:rsidP="00854281">
            <w:pPr>
              <w:pStyle w:val="7Tablebodycopy"/>
            </w:pPr>
          </w:p>
        </w:tc>
      </w:tr>
      <w:tr w:rsidR="00251D8B" w14:paraId="51F1B3A2" w14:textId="77777777" w:rsidTr="004F3DCF">
        <w:trPr>
          <w:cantSplit/>
          <w:tblHeader/>
        </w:trPr>
        <w:tc>
          <w:tcPr>
            <w:tcW w:w="9628" w:type="dxa"/>
            <w:gridSpan w:val="7"/>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321B073E" w14:textId="4AB9005B" w:rsidR="00251D8B" w:rsidRPr="00E711C4" w:rsidRDefault="00251D8B" w:rsidP="00854281">
            <w:pPr>
              <w:pStyle w:val="7TableHeading"/>
              <w:rPr>
                <w:caps/>
              </w:rPr>
            </w:pPr>
            <w:r>
              <w:rPr>
                <w:caps/>
                <w:color w:val="F8F8F8"/>
              </w:rPr>
              <w:t>more about you</w:t>
            </w:r>
            <w:r>
              <w:rPr>
                <w:b/>
                <w:lang w:val="en-GB"/>
              </w:rPr>
              <w:t xml:space="preserve"> </w:t>
            </w:r>
          </w:p>
        </w:tc>
      </w:tr>
      <w:tr w:rsidR="00251D8B" w14:paraId="29D88122" w14:textId="77777777" w:rsidTr="004F3DCF">
        <w:tc>
          <w:tcPr>
            <w:tcW w:w="9628" w:type="dxa"/>
            <w:gridSpan w:val="7"/>
            <w:tcMar>
              <w:top w:w="113" w:type="dxa"/>
              <w:bottom w:w="113" w:type="dxa"/>
            </w:tcMar>
          </w:tcPr>
          <w:p w14:paraId="40852D16" w14:textId="11467616" w:rsidR="00251D8B" w:rsidRPr="0012494A" w:rsidRDefault="00251D8B" w:rsidP="00C54DD9">
            <w:pPr>
              <w:pStyle w:val="7Tablebodycopy"/>
              <w:rPr>
                <w:b/>
              </w:rPr>
            </w:pPr>
            <w:r w:rsidRPr="0012494A">
              <w:rPr>
                <w:b/>
              </w:rPr>
              <w:t>Why would you like to be</w:t>
            </w:r>
            <w:r w:rsidR="003D3C77">
              <w:rPr>
                <w:b/>
              </w:rPr>
              <w:t xml:space="preserve">come a </w:t>
            </w:r>
            <w:r w:rsidR="00FE7941">
              <w:rPr>
                <w:b/>
              </w:rPr>
              <w:t>Govern</w:t>
            </w:r>
            <w:r w:rsidR="003D3C77">
              <w:rPr>
                <w:b/>
              </w:rPr>
              <w:t>or?</w:t>
            </w:r>
            <w:r w:rsidR="00FE7941">
              <w:rPr>
                <w:b/>
              </w:rPr>
              <w:t xml:space="preserve"> </w:t>
            </w:r>
          </w:p>
          <w:p w14:paraId="501F79A9" w14:textId="77777777" w:rsidR="00251D8B" w:rsidRDefault="00251D8B" w:rsidP="0035488A">
            <w:pPr>
              <w:pStyle w:val="7Tablebodycopy"/>
            </w:pPr>
          </w:p>
          <w:p w14:paraId="628B2BF9" w14:textId="77777777" w:rsidR="00251D8B" w:rsidRDefault="00251D8B" w:rsidP="0035488A">
            <w:pPr>
              <w:pStyle w:val="7Tablebodycopy"/>
            </w:pPr>
          </w:p>
          <w:p w14:paraId="76557003" w14:textId="77777777" w:rsidR="00432E5C" w:rsidRDefault="00432E5C" w:rsidP="0035488A">
            <w:pPr>
              <w:pStyle w:val="7Tablebodycopy"/>
            </w:pPr>
          </w:p>
          <w:p w14:paraId="2A1F9956" w14:textId="77777777" w:rsidR="00432E5C" w:rsidRDefault="00432E5C" w:rsidP="0035488A">
            <w:pPr>
              <w:pStyle w:val="7Tablebodycopy"/>
            </w:pPr>
          </w:p>
          <w:p w14:paraId="3599419B" w14:textId="77777777" w:rsidR="005419F6" w:rsidRDefault="005419F6" w:rsidP="0035488A">
            <w:pPr>
              <w:pStyle w:val="7Tablebodycopy"/>
            </w:pPr>
          </w:p>
          <w:p w14:paraId="1022D8A9" w14:textId="77777777" w:rsidR="00251D8B" w:rsidRDefault="00251D8B" w:rsidP="0035488A">
            <w:pPr>
              <w:pStyle w:val="7Tablebodycopy"/>
            </w:pPr>
          </w:p>
          <w:p w14:paraId="7B92CCA6" w14:textId="77777777" w:rsidR="00251D8B" w:rsidRDefault="00251D8B" w:rsidP="00854281">
            <w:pPr>
              <w:pStyle w:val="7Tablecopybulleted"/>
              <w:numPr>
                <w:ilvl w:val="0"/>
                <w:numId w:val="0"/>
              </w:numPr>
            </w:pPr>
          </w:p>
          <w:p w14:paraId="23DE7FC5" w14:textId="77777777" w:rsidR="00432E5C" w:rsidRDefault="00432E5C" w:rsidP="00854281">
            <w:pPr>
              <w:pStyle w:val="7Tablecopybulleted"/>
              <w:numPr>
                <w:ilvl w:val="0"/>
                <w:numId w:val="0"/>
              </w:numPr>
            </w:pPr>
          </w:p>
        </w:tc>
      </w:tr>
      <w:tr w:rsidR="00251D8B" w14:paraId="43D1E5AC" w14:textId="77777777" w:rsidTr="004F3DCF">
        <w:tc>
          <w:tcPr>
            <w:tcW w:w="9628" w:type="dxa"/>
            <w:gridSpan w:val="7"/>
            <w:tcMar>
              <w:top w:w="113" w:type="dxa"/>
              <w:bottom w:w="113" w:type="dxa"/>
            </w:tcMar>
          </w:tcPr>
          <w:p w14:paraId="70EFB42F" w14:textId="75173937" w:rsidR="00251D8B" w:rsidRDefault="00BE1C76" w:rsidP="0035488A">
            <w:pPr>
              <w:pStyle w:val="7Tablebodycopy"/>
              <w:rPr>
                <w:b/>
              </w:rPr>
            </w:pPr>
            <w:r>
              <w:rPr>
                <w:b/>
              </w:rPr>
              <w:t>Why would you like to become part of the Governing Body at our school in particular?</w:t>
            </w:r>
          </w:p>
          <w:p w14:paraId="322B1C73" w14:textId="77777777" w:rsidR="00BE1C76" w:rsidRDefault="00BE1C76" w:rsidP="0035488A">
            <w:pPr>
              <w:pStyle w:val="7Tablebodycopy"/>
            </w:pPr>
          </w:p>
          <w:p w14:paraId="36E05055" w14:textId="77777777" w:rsidR="00251D8B" w:rsidRDefault="00251D8B" w:rsidP="0035488A">
            <w:pPr>
              <w:pStyle w:val="7Tablebodycopy"/>
            </w:pPr>
          </w:p>
          <w:p w14:paraId="50648205" w14:textId="77777777" w:rsidR="00432E5C" w:rsidRDefault="00432E5C" w:rsidP="0035488A">
            <w:pPr>
              <w:pStyle w:val="7Tablebodycopy"/>
            </w:pPr>
          </w:p>
          <w:p w14:paraId="7711B12F" w14:textId="77777777" w:rsidR="00432E5C" w:rsidRDefault="00432E5C" w:rsidP="0035488A">
            <w:pPr>
              <w:pStyle w:val="7Tablebodycopy"/>
            </w:pPr>
          </w:p>
          <w:p w14:paraId="0A5A3D49" w14:textId="77777777" w:rsidR="005419F6" w:rsidRDefault="005419F6" w:rsidP="0035488A">
            <w:pPr>
              <w:pStyle w:val="7Tablebodycopy"/>
            </w:pPr>
          </w:p>
          <w:p w14:paraId="16F1750C" w14:textId="77777777" w:rsidR="005419F6" w:rsidRDefault="005419F6" w:rsidP="0035488A">
            <w:pPr>
              <w:pStyle w:val="7Tablebodycopy"/>
            </w:pPr>
          </w:p>
          <w:p w14:paraId="55735006" w14:textId="77777777" w:rsidR="00251D8B" w:rsidRPr="00B0651C" w:rsidRDefault="00251D8B" w:rsidP="00854281">
            <w:pPr>
              <w:pStyle w:val="7Tablecopybulleted"/>
              <w:numPr>
                <w:ilvl w:val="0"/>
                <w:numId w:val="0"/>
              </w:numPr>
              <w:ind w:left="340"/>
            </w:pPr>
          </w:p>
        </w:tc>
      </w:tr>
      <w:tr w:rsidR="00251D8B" w14:paraId="455A555F" w14:textId="77777777" w:rsidTr="004F3DCF">
        <w:tc>
          <w:tcPr>
            <w:tcW w:w="9628" w:type="dxa"/>
            <w:gridSpan w:val="7"/>
            <w:tcMar>
              <w:top w:w="113" w:type="dxa"/>
              <w:bottom w:w="113" w:type="dxa"/>
            </w:tcMar>
          </w:tcPr>
          <w:p w14:paraId="5CB0099D" w14:textId="77777777" w:rsidR="000F5D50" w:rsidRPr="0012494A" w:rsidRDefault="000F5D50" w:rsidP="000F5D50">
            <w:pPr>
              <w:pStyle w:val="7Tablebodycopy"/>
              <w:rPr>
                <w:b/>
              </w:rPr>
            </w:pPr>
            <w:r w:rsidRPr="0012494A">
              <w:rPr>
                <w:b/>
              </w:rPr>
              <w:t xml:space="preserve">What </w:t>
            </w:r>
            <w:r>
              <w:rPr>
                <w:b/>
              </w:rPr>
              <w:t>skills</w:t>
            </w:r>
            <w:r w:rsidRPr="0012494A">
              <w:rPr>
                <w:b/>
              </w:rPr>
              <w:t xml:space="preserve"> </w:t>
            </w:r>
            <w:r>
              <w:rPr>
                <w:b/>
              </w:rPr>
              <w:t>and competencies can you contribute to the Governing Body?</w:t>
            </w:r>
            <w:r w:rsidRPr="0012494A">
              <w:rPr>
                <w:b/>
              </w:rPr>
              <w:t xml:space="preserve"> </w:t>
            </w:r>
          </w:p>
          <w:p w14:paraId="465D1C34" w14:textId="77777777" w:rsidR="00251D8B" w:rsidRDefault="00251D8B" w:rsidP="0035488A">
            <w:pPr>
              <w:pStyle w:val="7Tablebodycopy"/>
            </w:pPr>
          </w:p>
          <w:p w14:paraId="7D0FBE4B" w14:textId="77777777" w:rsidR="00251D8B" w:rsidRDefault="00251D8B" w:rsidP="0035488A">
            <w:pPr>
              <w:pStyle w:val="7Tablebodycopy"/>
            </w:pPr>
          </w:p>
          <w:p w14:paraId="6004476B" w14:textId="77777777" w:rsidR="00251D8B" w:rsidRDefault="00251D8B" w:rsidP="0035488A">
            <w:pPr>
              <w:pStyle w:val="7Tablebodycopy"/>
            </w:pPr>
          </w:p>
          <w:p w14:paraId="06DA4A3C" w14:textId="77777777" w:rsidR="00432E5C" w:rsidRDefault="00432E5C" w:rsidP="0035488A">
            <w:pPr>
              <w:pStyle w:val="7Tablebodycopy"/>
            </w:pPr>
          </w:p>
          <w:p w14:paraId="707DE7A6" w14:textId="77777777" w:rsidR="003D3C77" w:rsidRDefault="003D3C77" w:rsidP="0035488A">
            <w:pPr>
              <w:pStyle w:val="7Tablebodycopy"/>
            </w:pPr>
          </w:p>
          <w:p w14:paraId="285AC240" w14:textId="77777777" w:rsidR="005419F6" w:rsidRDefault="005419F6" w:rsidP="0035488A">
            <w:pPr>
              <w:pStyle w:val="7Tablebodycopy"/>
            </w:pPr>
          </w:p>
          <w:p w14:paraId="49BF6806" w14:textId="77777777" w:rsidR="00251D8B" w:rsidRDefault="00251D8B" w:rsidP="00854281">
            <w:pPr>
              <w:pStyle w:val="7Tablecopybulleted"/>
              <w:numPr>
                <w:ilvl w:val="0"/>
                <w:numId w:val="0"/>
              </w:numPr>
              <w:ind w:left="340"/>
            </w:pPr>
          </w:p>
          <w:p w14:paraId="1F34BD99" w14:textId="77777777" w:rsidR="00B21B58" w:rsidRDefault="00B21B58" w:rsidP="00854281">
            <w:pPr>
              <w:pStyle w:val="7Tablecopybulleted"/>
              <w:numPr>
                <w:ilvl w:val="0"/>
                <w:numId w:val="0"/>
              </w:numPr>
              <w:ind w:left="340"/>
            </w:pPr>
          </w:p>
        </w:tc>
      </w:tr>
    </w:tbl>
    <w:p w14:paraId="3589FF98" w14:textId="77777777" w:rsidR="00251D8B" w:rsidRPr="00263ECA" w:rsidRDefault="00251D8B" w:rsidP="00D568D6">
      <w:pPr>
        <w:pStyle w:val="2Subheadpink"/>
        <w:rPr>
          <w:rStyle w:val="Emphasis"/>
          <w:i w:val="0"/>
          <w:iCs w:val="0"/>
          <w:color w:val="000000"/>
        </w:rPr>
      </w:pPr>
      <w:r w:rsidRPr="00263ECA">
        <w:rPr>
          <w:rStyle w:val="Emphasis"/>
          <w:i w:val="0"/>
          <w:iCs w:val="0"/>
          <w:color w:val="000000"/>
        </w:rPr>
        <w:lastRenderedPageBreak/>
        <w:t>References</w:t>
      </w:r>
    </w:p>
    <w:p w14:paraId="0A1F3B25" w14:textId="67022813" w:rsidR="00251D8B" w:rsidRPr="005172C4" w:rsidRDefault="00251D8B" w:rsidP="00251D8B">
      <w:pPr>
        <w:pStyle w:val="Text"/>
        <w:rPr>
          <w:rStyle w:val="Emphasis"/>
          <w:i w:val="0"/>
          <w:iCs w:val="0"/>
        </w:rPr>
      </w:pPr>
      <w:r w:rsidRPr="005172C4">
        <w:rPr>
          <w:rStyle w:val="Emphasis"/>
          <w:i w:val="0"/>
          <w:iCs w:val="0"/>
        </w:rPr>
        <w:t xml:space="preserve">Please provide </w:t>
      </w:r>
      <w:r w:rsidR="003F2C44">
        <w:rPr>
          <w:rStyle w:val="Emphasis"/>
          <w:i w:val="0"/>
          <w:iCs w:val="0"/>
        </w:rPr>
        <w:t xml:space="preserve">details of </w:t>
      </w:r>
      <w:r w:rsidRPr="005172C4">
        <w:rPr>
          <w:rStyle w:val="Emphasis"/>
          <w:i w:val="0"/>
          <w:iCs w:val="0"/>
        </w:rPr>
        <w:t>two refere</w:t>
      </w:r>
      <w:r w:rsidR="003F2C44">
        <w:rPr>
          <w:rStyle w:val="Emphasis"/>
          <w:i w:val="0"/>
          <w:iCs w:val="0"/>
        </w:rPr>
        <w:t xml:space="preserve">es who can be contacted regarding your professional ability for the Governor position.  </w:t>
      </w:r>
      <w:r w:rsidRPr="005172C4">
        <w:rPr>
          <w:rStyle w:val="Emphasis"/>
          <w:i w:val="0"/>
          <w:iCs w:val="0"/>
        </w:rPr>
        <w:t xml:space="preserve">They cannot be related to you, and one should be your current </w:t>
      </w:r>
      <w:r w:rsidR="00BA6AA6">
        <w:rPr>
          <w:rStyle w:val="Emphasis"/>
          <w:i w:val="0"/>
          <w:iCs w:val="0"/>
        </w:rPr>
        <w:t xml:space="preserve">or most recent </w:t>
      </w:r>
      <w:r w:rsidRPr="005172C4">
        <w:rPr>
          <w:rStyle w:val="Emphasis"/>
          <w:i w:val="0"/>
          <w:iCs w:val="0"/>
        </w:rPr>
        <w:t xml:space="preserve">employer. </w:t>
      </w:r>
      <w:r w:rsidRPr="005172C4">
        <w:rPr>
          <w:rStyle w:val="Emphasis"/>
          <w:i w:val="0"/>
          <w:iCs w:val="0"/>
        </w:rPr>
        <w:br/>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679"/>
        <w:gridCol w:w="6949"/>
      </w:tblGrid>
      <w:tr w:rsidR="00251D8B" w14:paraId="39D8FFEA" w14:textId="77777777" w:rsidTr="00D568D6">
        <w:trPr>
          <w:cantSplit/>
          <w:tblHeader/>
        </w:trPr>
        <w:tc>
          <w:tcPr>
            <w:tcW w:w="2694"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6B2CB482" w14:textId="77777777" w:rsidR="00251D8B" w:rsidRPr="00E711C4" w:rsidRDefault="00251D8B" w:rsidP="00854281">
            <w:pPr>
              <w:pStyle w:val="7TableHeading"/>
              <w:rPr>
                <w:caps/>
              </w:rPr>
            </w:pPr>
            <w:r>
              <w:rPr>
                <w:caps/>
                <w:color w:val="F8F8F8"/>
              </w:rPr>
              <w:t>referee 1</w:t>
            </w:r>
          </w:p>
        </w:tc>
        <w:tc>
          <w:tcPr>
            <w:tcW w:w="7032"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2D15D6AA" w14:textId="77777777" w:rsidR="00251D8B" w:rsidRPr="00E711C4" w:rsidRDefault="00251D8B" w:rsidP="00854281">
            <w:pPr>
              <w:pStyle w:val="7TableHeading"/>
              <w:rPr>
                <w:caps/>
              </w:rPr>
            </w:pPr>
          </w:p>
        </w:tc>
      </w:tr>
      <w:tr w:rsidR="00251D8B" w14:paraId="2FEB2BBD" w14:textId="77777777" w:rsidTr="00D568D6">
        <w:tc>
          <w:tcPr>
            <w:tcW w:w="2694" w:type="dxa"/>
            <w:tcMar>
              <w:top w:w="113" w:type="dxa"/>
              <w:bottom w:w="113" w:type="dxa"/>
            </w:tcMar>
          </w:tcPr>
          <w:p w14:paraId="54DE8AC6" w14:textId="77777777" w:rsidR="00251D8B" w:rsidRPr="00C54DD9" w:rsidRDefault="00251D8B" w:rsidP="00854281">
            <w:pPr>
              <w:pStyle w:val="7Tablebodycopy"/>
              <w:rPr>
                <w:b/>
              </w:rPr>
            </w:pPr>
            <w:r w:rsidRPr="0012494A">
              <w:rPr>
                <w:b/>
              </w:rPr>
              <w:t xml:space="preserve">Name </w:t>
            </w:r>
          </w:p>
        </w:tc>
        <w:tc>
          <w:tcPr>
            <w:tcW w:w="7032" w:type="dxa"/>
            <w:tcMar>
              <w:top w:w="113" w:type="dxa"/>
              <w:bottom w:w="113" w:type="dxa"/>
            </w:tcMar>
          </w:tcPr>
          <w:p w14:paraId="787EB4CE" w14:textId="77777777" w:rsidR="00251D8B" w:rsidRDefault="00251D8B" w:rsidP="00D568D6">
            <w:pPr>
              <w:pStyle w:val="7Tablebodycopy"/>
            </w:pPr>
          </w:p>
        </w:tc>
      </w:tr>
      <w:tr w:rsidR="00251D8B" w14:paraId="49ADEBE2" w14:textId="77777777" w:rsidTr="00D568D6">
        <w:tc>
          <w:tcPr>
            <w:tcW w:w="2694" w:type="dxa"/>
            <w:tcMar>
              <w:top w:w="113" w:type="dxa"/>
              <w:bottom w:w="113" w:type="dxa"/>
            </w:tcMar>
          </w:tcPr>
          <w:p w14:paraId="6BF9B086" w14:textId="77777777" w:rsidR="00251D8B" w:rsidRPr="00C54DD9" w:rsidRDefault="00251D8B" w:rsidP="00854281">
            <w:pPr>
              <w:pStyle w:val="7Tablebodycopy"/>
              <w:rPr>
                <w:b/>
              </w:rPr>
            </w:pPr>
            <w:r w:rsidRPr="0012494A">
              <w:rPr>
                <w:b/>
              </w:rPr>
              <w:t>Job title</w:t>
            </w:r>
          </w:p>
        </w:tc>
        <w:tc>
          <w:tcPr>
            <w:tcW w:w="7032" w:type="dxa"/>
            <w:tcMar>
              <w:top w:w="113" w:type="dxa"/>
              <w:bottom w:w="113" w:type="dxa"/>
            </w:tcMar>
          </w:tcPr>
          <w:p w14:paraId="64F5EDBA" w14:textId="77777777" w:rsidR="00251D8B" w:rsidRPr="00B0651C" w:rsidRDefault="00251D8B" w:rsidP="00D568D6">
            <w:pPr>
              <w:pStyle w:val="7Tablebodycopy"/>
            </w:pPr>
          </w:p>
        </w:tc>
      </w:tr>
      <w:tr w:rsidR="00251D8B" w14:paraId="4CD9E497" w14:textId="77777777" w:rsidTr="00D568D6">
        <w:tc>
          <w:tcPr>
            <w:tcW w:w="2694" w:type="dxa"/>
            <w:tcMar>
              <w:top w:w="113" w:type="dxa"/>
              <w:bottom w:w="113" w:type="dxa"/>
            </w:tcMar>
          </w:tcPr>
          <w:p w14:paraId="303F2BD9" w14:textId="7A9A7A54" w:rsidR="00251D8B" w:rsidRPr="00C54DD9" w:rsidRDefault="00251D8B" w:rsidP="00854281">
            <w:pPr>
              <w:pStyle w:val="7Tablebodycopy"/>
              <w:rPr>
                <w:b/>
              </w:rPr>
            </w:pPr>
            <w:r w:rsidRPr="0012494A">
              <w:rPr>
                <w:b/>
              </w:rPr>
              <w:t xml:space="preserve">Relationship to </w:t>
            </w:r>
            <w:r w:rsidR="00CC0CE8">
              <w:rPr>
                <w:b/>
              </w:rPr>
              <w:t>you</w:t>
            </w:r>
          </w:p>
        </w:tc>
        <w:tc>
          <w:tcPr>
            <w:tcW w:w="7032" w:type="dxa"/>
            <w:tcMar>
              <w:top w:w="113" w:type="dxa"/>
              <w:bottom w:w="113" w:type="dxa"/>
            </w:tcMar>
          </w:tcPr>
          <w:p w14:paraId="0281E925" w14:textId="77777777" w:rsidR="00251D8B" w:rsidRDefault="00251D8B" w:rsidP="00D568D6">
            <w:pPr>
              <w:pStyle w:val="7Tablebodycopy"/>
            </w:pPr>
          </w:p>
        </w:tc>
      </w:tr>
      <w:tr w:rsidR="00251D8B" w14:paraId="10509151" w14:textId="77777777" w:rsidTr="00D568D6">
        <w:tc>
          <w:tcPr>
            <w:tcW w:w="2694" w:type="dxa"/>
            <w:tcMar>
              <w:top w:w="113" w:type="dxa"/>
              <w:bottom w:w="113" w:type="dxa"/>
            </w:tcMar>
          </w:tcPr>
          <w:p w14:paraId="5E235EE1" w14:textId="12432185" w:rsidR="00251D8B" w:rsidRPr="00C54DD9" w:rsidRDefault="0036413F" w:rsidP="00854281">
            <w:pPr>
              <w:pStyle w:val="7Tablebodycopy"/>
              <w:rPr>
                <w:b/>
              </w:rPr>
            </w:pPr>
            <w:r>
              <w:rPr>
                <w:b/>
              </w:rPr>
              <w:t>Phone</w:t>
            </w:r>
            <w:r w:rsidR="00251D8B" w:rsidRPr="0012494A">
              <w:rPr>
                <w:b/>
              </w:rPr>
              <w:t xml:space="preserve"> number</w:t>
            </w:r>
          </w:p>
        </w:tc>
        <w:tc>
          <w:tcPr>
            <w:tcW w:w="7032" w:type="dxa"/>
            <w:tcMar>
              <w:top w:w="113" w:type="dxa"/>
              <w:bottom w:w="113" w:type="dxa"/>
            </w:tcMar>
          </w:tcPr>
          <w:p w14:paraId="0DFBCF68" w14:textId="77777777" w:rsidR="00251D8B" w:rsidRDefault="00251D8B" w:rsidP="00D568D6">
            <w:pPr>
              <w:pStyle w:val="7Tablebodycopy"/>
            </w:pPr>
          </w:p>
        </w:tc>
      </w:tr>
      <w:tr w:rsidR="00251D8B" w14:paraId="29FD4205" w14:textId="77777777" w:rsidTr="00D568D6">
        <w:tc>
          <w:tcPr>
            <w:tcW w:w="2694" w:type="dxa"/>
            <w:tcMar>
              <w:top w:w="113" w:type="dxa"/>
              <w:bottom w:w="113" w:type="dxa"/>
            </w:tcMar>
          </w:tcPr>
          <w:p w14:paraId="7DE37D4E" w14:textId="77777777" w:rsidR="00251D8B" w:rsidRPr="00C54DD9" w:rsidRDefault="00251D8B" w:rsidP="00854281">
            <w:pPr>
              <w:pStyle w:val="7Tablebodycopy"/>
              <w:rPr>
                <w:b/>
              </w:rPr>
            </w:pPr>
            <w:r w:rsidRPr="0012494A">
              <w:rPr>
                <w:b/>
              </w:rPr>
              <w:t>Email address</w:t>
            </w:r>
          </w:p>
        </w:tc>
        <w:tc>
          <w:tcPr>
            <w:tcW w:w="7032" w:type="dxa"/>
            <w:tcMar>
              <w:top w:w="113" w:type="dxa"/>
              <w:bottom w:w="113" w:type="dxa"/>
            </w:tcMar>
          </w:tcPr>
          <w:p w14:paraId="1B4B11F9" w14:textId="77777777" w:rsidR="00251D8B" w:rsidRDefault="00251D8B" w:rsidP="00D568D6">
            <w:pPr>
              <w:pStyle w:val="7Tablebodycopy"/>
            </w:pPr>
          </w:p>
        </w:tc>
      </w:tr>
    </w:tbl>
    <w:p w14:paraId="73DA7502" w14:textId="77777777" w:rsidR="00251D8B" w:rsidRDefault="00251D8B" w:rsidP="00251D8B">
      <w:pPr>
        <w:pStyle w:val="Text"/>
        <w:rPr>
          <w:rStyle w:val="Emphasis"/>
          <w:b/>
          <w:i w:val="0"/>
          <w:iCs w:val="0"/>
          <w:sz w:val="22"/>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679"/>
        <w:gridCol w:w="6949"/>
      </w:tblGrid>
      <w:tr w:rsidR="00251D8B" w14:paraId="2B5C1AD2" w14:textId="77777777" w:rsidTr="00D568D6">
        <w:trPr>
          <w:cantSplit/>
          <w:tblHeader/>
        </w:trPr>
        <w:tc>
          <w:tcPr>
            <w:tcW w:w="2694"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EC7BA9A" w14:textId="77777777" w:rsidR="00251D8B" w:rsidRPr="00E711C4" w:rsidRDefault="00251D8B" w:rsidP="00854281">
            <w:pPr>
              <w:pStyle w:val="7TableHeading"/>
              <w:rPr>
                <w:caps/>
              </w:rPr>
            </w:pPr>
            <w:r>
              <w:rPr>
                <w:caps/>
                <w:color w:val="F8F8F8"/>
              </w:rPr>
              <w:t>referee 2</w:t>
            </w:r>
          </w:p>
        </w:tc>
        <w:tc>
          <w:tcPr>
            <w:tcW w:w="7032"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6F4E5692" w14:textId="77777777" w:rsidR="00251D8B" w:rsidRPr="00E711C4" w:rsidRDefault="00251D8B" w:rsidP="00854281">
            <w:pPr>
              <w:pStyle w:val="7TableHeading"/>
              <w:rPr>
                <w:caps/>
              </w:rPr>
            </w:pPr>
          </w:p>
        </w:tc>
      </w:tr>
      <w:tr w:rsidR="00251D8B" w14:paraId="0CE5CBDA" w14:textId="77777777" w:rsidTr="00D568D6">
        <w:tc>
          <w:tcPr>
            <w:tcW w:w="2694" w:type="dxa"/>
            <w:tcMar>
              <w:top w:w="113" w:type="dxa"/>
              <w:bottom w:w="113" w:type="dxa"/>
            </w:tcMar>
          </w:tcPr>
          <w:p w14:paraId="077DC6D4" w14:textId="77777777" w:rsidR="00251D8B" w:rsidRPr="00D568D6" w:rsidRDefault="00251D8B" w:rsidP="00D568D6">
            <w:pPr>
              <w:pStyle w:val="7Tablebodycopy"/>
              <w:rPr>
                <w:b/>
              </w:rPr>
            </w:pPr>
            <w:r w:rsidRPr="00D568D6">
              <w:rPr>
                <w:b/>
              </w:rPr>
              <w:t xml:space="preserve">Name </w:t>
            </w:r>
          </w:p>
        </w:tc>
        <w:tc>
          <w:tcPr>
            <w:tcW w:w="7032" w:type="dxa"/>
            <w:tcMar>
              <w:top w:w="113" w:type="dxa"/>
              <w:bottom w:w="113" w:type="dxa"/>
            </w:tcMar>
          </w:tcPr>
          <w:p w14:paraId="7F417300" w14:textId="77777777" w:rsidR="00251D8B" w:rsidRDefault="00251D8B" w:rsidP="00D568D6">
            <w:pPr>
              <w:pStyle w:val="7Tablebodycopy"/>
            </w:pPr>
          </w:p>
        </w:tc>
      </w:tr>
      <w:tr w:rsidR="00251D8B" w14:paraId="74E89613" w14:textId="77777777" w:rsidTr="00D568D6">
        <w:tc>
          <w:tcPr>
            <w:tcW w:w="2694" w:type="dxa"/>
            <w:tcMar>
              <w:top w:w="113" w:type="dxa"/>
              <w:bottom w:w="113" w:type="dxa"/>
            </w:tcMar>
          </w:tcPr>
          <w:p w14:paraId="66CA1F9E" w14:textId="77777777" w:rsidR="00251D8B" w:rsidRPr="00D568D6" w:rsidRDefault="00251D8B" w:rsidP="00D568D6">
            <w:pPr>
              <w:pStyle w:val="7Tablebodycopy"/>
              <w:rPr>
                <w:b/>
              </w:rPr>
            </w:pPr>
            <w:r w:rsidRPr="00D568D6">
              <w:rPr>
                <w:b/>
              </w:rPr>
              <w:t>Job title</w:t>
            </w:r>
          </w:p>
        </w:tc>
        <w:tc>
          <w:tcPr>
            <w:tcW w:w="7032" w:type="dxa"/>
            <w:tcMar>
              <w:top w:w="113" w:type="dxa"/>
              <w:bottom w:w="113" w:type="dxa"/>
            </w:tcMar>
          </w:tcPr>
          <w:p w14:paraId="732BDDCA" w14:textId="77777777" w:rsidR="00251D8B" w:rsidRPr="00B0651C" w:rsidRDefault="00251D8B" w:rsidP="00D568D6">
            <w:pPr>
              <w:pStyle w:val="7Tablebodycopy"/>
            </w:pPr>
          </w:p>
        </w:tc>
      </w:tr>
      <w:tr w:rsidR="00251D8B" w14:paraId="13D7D292" w14:textId="77777777" w:rsidTr="00D568D6">
        <w:tc>
          <w:tcPr>
            <w:tcW w:w="2694" w:type="dxa"/>
            <w:tcMar>
              <w:top w:w="113" w:type="dxa"/>
              <w:bottom w:w="113" w:type="dxa"/>
            </w:tcMar>
          </w:tcPr>
          <w:p w14:paraId="19D2554F" w14:textId="140AC81E" w:rsidR="00251D8B" w:rsidRPr="00D568D6" w:rsidRDefault="00251D8B" w:rsidP="00D568D6">
            <w:pPr>
              <w:pStyle w:val="7Tablebodycopy"/>
              <w:rPr>
                <w:b/>
              </w:rPr>
            </w:pPr>
            <w:r w:rsidRPr="00D568D6">
              <w:rPr>
                <w:b/>
              </w:rPr>
              <w:t xml:space="preserve">Relationship to </w:t>
            </w:r>
            <w:r w:rsidR="00CC0CE8">
              <w:rPr>
                <w:b/>
              </w:rPr>
              <w:t>you</w:t>
            </w:r>
          </w:p>
        </w:tc>
        <w:tc>
          <w:tcPr>
            <w:tcW w:w="7032" w:type="dxa"/>
            <w:tcMar>
              <w:top w:w="113" w:type="dxa"/>
              <w:bottom w:w="113" w:type="dxa"/>
            </w:tcMar>
          </w:tcPr>
          <w:p w14:paraId="351F7BA9" w14:textId="77777777" w:rsidR="00251D8B" w:rsidRDefault="00251D8B" w:rsidP="00D568D6">
            <w:pPr>
              <w:pStyle w:val="7Tablebodycopy"/>
            </w:pPr>
          </w:p>
        </w:tc>
      </w:tr>
      <w:tr w:rsidR="00251D8B" w14:paraId="0972FE9E" w14:textId="77777777" w:rsidTr="00D568D6">
        <w:tc>
          <w:tcPr>
            <w:tcW w:w="2694" w:type="dxa"/>
            <w:tcMar>
              <w:top w:w="113" w:type="dxa"/>
              <w:bottom w:w="113" w:type="dxa"/>
            </w:tcMar>
          </w:tcPr>
          <w:p w14:paraId="59B5EC27" w14:textId="77777777" w:rsidR="00251D8B" w:rsidRPr="00D568D6" w:rsidRDefault="00251D8B" w:rsidP="00D568D6">
            <w:pPr>
              <w:pStyle w:val="7Tablebodycopy"/>
              <w:rPr>
                <w:b/>
              </w:rPr>
            </w:pPr>
            <w:r w:rsidRPr="00D568D6">
              <w:rPr>
                <w:b/>
              </w:rPr>
              <w:t>Phone number</w:t>
            </w:r>
          </w:p>
        </w:tc>
        <w:tc>
          <w:tcPr>
            <w:tcW w:w="7032" w:type="dxa"/>
            <w:tcMar>
              <w:top w:w="113" w:type="dxa"/>
              <w:bottom w:w="113" w:type="dxa"/>
            </w:tcMar>
          </w:tcPr>
          <w:p w14:paraId="33316817" w14:textId="77777777" w:rsidR="00251D8B" w:rsidRDefault="00251D8B" w:rsidP="00D568D6">
            <w:pPr>
              <w:pStyle w:val="7Tablebodycopy"/>
            </w:pPr>
          </w:p>
        </w:tc>
      </w:tr>
      <w:tr w:rsidR="00251D8B" w14:paraId="348F762E" w14:textId="77777777" w:rsidTr="00D568D6">
        <w:tc>
          <w:tcPr>
            <w:tcW w:w="2694" w:type="dxa"/>
            <w:tcMar>
              <w:top w:w="113" w:type="dxa"/>
              <w:bottom w:w="113" w:type="dxa"/>
            </w:tcMar>
          </w:tcPr>
          <w:p w14:paraId="1B9EB916" w14:textId="77777777" w:rsidR="00251D8B" w:rsidRPr="00D568D6" w:rsidRDefault="00251D8B" w:rsidP="00D568D6">
            <w:pPr>
              <w:pStyle w:val="7Tablebodycopy"/>
              <w:rPr>
                <w:b/>
              </w:rPr>
            </w:pPr>
            <w:r w:rsidRPr="00D568D6">
              <w:rPr>
                <w:b/>
              </w:rPr>
              <w:t>Email address</w:t>
            </w:r>
          </w:p>
        </w:tc>
        <w:tc>
          <w:tcPr>
            <w:tcW w:w="7032" w:type="dxa"/>
            <w:tcMar>
              <w:top w:w="113" w:type="dxa"/>
              <w:bottom w:w="113" w:type="dxa"/>
            </w:tcMar>
          </w:tcPr>
          <w:p w14:paraId="332F319F" w14:textId="77777777" w:rsidR="00251D8B" w:rsidRDefault="00251D8B" w:rsidP="00D568D6">
            <w:pPr>
              <w:pStyle w:val="7Tablebodycopy"/>
            </w:pPr>
          </w:p>
        </w:tc>
      </w:tr>
    </w:tbl>
    <w:p w14:paraId="7EB59F3E" w14:textId="77777777" w:rsidR="00251D8B" w:rsidRDefault="00251D8B" w:rsidP="00251D8B">
      <w:pPr>
        <w:pStyle w:val="Text"/>
        <w:rPr>
          <w:rStyle w:val="Emphasis"/>
          <w:b/>
          <w:i w:val="0"/>
          <w:iCs w:val="0"/>
          <w:sz w:val="24"/>
        </w:rPr>
      </w:pPr>
    </w:p>
    <w:p w14:paraId="18AB1A3E" w14:textId="77777777" w:rsidR="00251D8B" w:rsidRPr="00263ECA" w:rsidRDefault="00251D8B" w:rsidP="00D568D6">
      <w:pPr>
        <w:pStyle w:val="2Subheadpink"/>
        <w:rPr>
          <w:color w:val="000000"/>
        </w:rPr>
      </w:pPr>
      <w:r>
        <w:rPr>
          <w:color w:val="F15F22"/>
        </w:rPr>
        <w:br w:type="page"/>
      </w:r>
      <w:r w:rsidRPr="00263ECA">
        <w:rPr>
          <w:color w:val="000000"/>
        </w:rPr>
        <w:lastRenderedPageBreak/>
        <w:t>Skills audit</w:t>
      </w:r>
    </w:p>
    <w:p w14:paraId="771A74CB" w14:textId="77777777" w:rsidR="00251D8B" w:rsidRPr="00D568D6" w:rsidRDefault="00251D8B" w:rsidP="00D568D6">
      <w:pPr>
        <w:pStyle w:val="1bodycopy"/>
      </w:pPr>
      <w:r w:rsidRPr="00D568D6">
        <w:t xml:space="preserve">Please tick to indicate how confident </w:t>
      </w:r>
      <w:r w:rsidR="00D568D6" w:rsidRPr="00D568D6">
        <w:t>you are in the following areas: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1995"/>
        <w:gridCol w:w="1809"/>
        <w:gridCol w:w="1961"/>
        <w:gridCol w:w="1531"/>
      </w:tblGrid>
      <w:tr w:rsidR="00251D8B" w14:paraId="27696486" w14:textId="77777777" w:rsidTr="00854281">
        <w:trPr>
          <w:cantSplit/>
          <w:tblHeader/>
        </w:trPr>
        <w:tc>
          <w:tcPr>
            <w:tcW w:w="2679" w:type="dxa"/>
            <w:shd w:val="clear" w:color="auto" w:fill="12263F"/>
            <w:tcMar>
              <w:top w:w="113" w:type="dxa"/>
              <w:bottom w:w="113" w:type="dxa"/>
            </w:tcMar>
          </w:tcPr>
          <w:p w14:paraId="4CFF7965" w14:textId="77777777" w:rsidR="00251D8B" w:rsidRPr="00E711C4" w:rsidRDefault="00251D8B" w:rsidP="00854281">
            <w:pPr>
              <w:pStyle w:val="7TableHeading"/>
              <w:jc w:val="center"/>
              <w:rPr>
                <w:caps/>
              </w:rPr>
            </w:pPr>
            <w:r>
              <w:rPr>
                <w:caps/>
                <w:color w:val="F8F8F8"/>
              </w:rPr>
              <w:t>skill</w:t>
            </w:r>
          </w:p>
        </w:tc>
        <w:tc>
          <w:tcPr>
            <w:tcW w:w="2141" w:type="dxa"/>
            <w:shd w:val="clear" w:color="auto" w:fill="12263F"/>
            <w:tcMar>
              <w:top w:w="113" w:type="dxa"/>
              <w:bottom w:w="113" w:type="dxa"/>
            </w:tcMar>
          </w:tcPr>
          <w:p w14:paraId="7FE0F606" w14:textId="77777777" w:rsidR="00251D8B" w:rsidRPr="00B8155C" w:rsidRDefault="00251D8B" w:rsidP="00854281">
            <w:pPr>
              <w:pStyle w:val="7TableHeading"/>
              <w:jc w:val="center"/>
              <w:rPr>
                <w:b/>
                <w:caps/>
              </w:rPr>
            </w:pPr>
            <w:r>
              <w:rPr>
                <w:caps/>
                <w:color w:val="F8F8F8"/>
              </w:rPr>
              <w:t>professional-level knowledge or expertise</w:t>
            </w:r>
          </w:p>
        </w:tc>
        <w:tc>
          <w:tcPr>
            <w:tcW w:w="1843" w:type="dxa"/>
            <w:shd w:val="clear" w:color="auto" w:fill="12263F"/>
          </w:tcPr>
          <w:p w14:paraId="744B3851" w14:textId="77777777" w:rsidR="00251D8B" w:rsidRPr="00B8155C" w:rsidRDefault="00251D8B" w:rsidP="00854281">
            <w:pPr>
              <w:pStyle w:val="7TableHeading"/>
              <w:jc w:val="center"/>
              <w:rPr>
                <w:b/>
                <w:caps/>
              </w:rPr>
            </w:pPr>
            <w:r>
              <w:rPr>
                <w:caps/>
                <w:color w:val="F8F8F8"/>
              </w:rPr>
              <w:t>confident in the area, but not to a professional level</w:t>
            </w:r>
          </w:p>
        </w:tc>
        <w:tc>
          <w:tcPr>
            <w:tcW w:w="1636" w:type="dxa"/>
            <w:shd w:val="clear" w:color="auto" w:fill="12263F"/>
          </w:tcPr>
          <w:p w14:paraId="04BC6A40" w14:textId="77777777" w:rsidR="00251D8B" w:rsidRPr="00B8155C" w:rsidRDefault="00251D8B" w:rsidP="00854281">
            <w:pPr>
              <w:jc w:val="center"/>
              <w:rPr>
                <w:b/>
              </w:rPr>
            </w:pPr>
            <w:r>
              <w:rPr>
                <w:caps/>
                <w:color w:val="F8F8F8"/>
              </w:rPr>
              <w:t>a basic or working understanding</w:t>
            </w:r>
          </w:p>
        </w:tc>
        <w:tc>
          <w:tcPr>
            <w:tcW w:w="1555" w:type="dxa"/>
            <w:shd w:val="clear" w:color="auto" w:fill="12263F"/>
          </w:tcPr>
          <w:p w14:paraId="4B44BF3D" w14:textId="77777777" w:rsidR="00251D8B" w:rsidRPr="00B8155C" w:rsidRDefault="00251D8B" w:rsidP="00854281">
            <w:pPr>
              <w:jc w:val="center"/>
              <w:rPr>
                <w:rFonts w:cs="Arial"/>
                <w:b/>
                <w:szCs w:val="20"/>
                <w:lang w:val="en-GB"/>
              </w:rPr>
            </w:pPr>
            <w:r>
              <w:rPr>
                <w:caps/>
                <w:color w:val="F8F8F8"/>
              </w:rPr>
              <w:t>no experience</w:t>
            </w:r>
          </w:p>
        </w:tc>
      </w:tr>
      <w:tr w:rsidR="00251D8B" w14:paraId="21C28840" w14:textId="77777777" w:rsidTr="00854281">
        <w:tc>
          <w:tcPr>
            <w:tcW w:w="2679" w:type="dxa"/>
            <w:tcMar>
              <w:top w:w="113" w:type="dxa"/>
              <w:bottom w:w="113" w:type="dxa"/>
            </w:tcMar>
          </w:tcPr>
          <w:p w14:paraId="11422899" w14:textId="77777777" w:rsidR="00251D8B" w:rsidRPr="003C61BD" w:rsidRDefault="00251D8B" w:rsidP="00854281">
            <w:pPr>
              <w:pStyle w:val="Text"/>
            </w:pPr>
            <w:r>
              <w:t>Strategic planning</w:t>
            </w:r>
          </w:p>
        </w:tc>
        <w:tc>
          <w:tcPr>
            <w:tcW w:w="2141" w:type="dxa"/>
            <w:tcMar>
              <w:top w:w="113" w:type="dxa"/>
              <w:bottom w:w="113" w:type="dxa"/>
            </w:tcMar>
          </w:tcPr>
          <w:p w14:paraId="321C26BC" w14:textId="77777777" w:rsidR="00251D8B" w:rsidRDefault="00251D8B" w:rsidP="00854281">
            <w:pPr>
              <w:pStyle w:val="7Tablecopybulleted"/>
              <w:numPr>
                <w:ilvl w:val="0"/>
                <w:numId w:val="0"/>
              </w:numPr>
              <w:ind w:left="340"/>
            </w:pPr>
          </w:p>
        </w:tc>
        <w:tc>
          <w:tcPr>
            <w:tcW w:w="1843" w:type="dxa"/>
          </w:tcPr>
          <w:p w14:paraId="7D06DA20" w14:textId="77777777" w:rsidR="00251D8B" w:rsidRDefault="00251D8B" w:rsidP="00854281">
            <w:pPr>
              <w:pStyle w:val="7Tablecopybulleted"/>
              <w:numPr>
                <w:ilvl w:val="0"/>
                <w:numId w:val="0"/>
              </w:numPr>
              <w:ind w:left="340"/>
            </w:pPr>
          </w:p>
        </w:tc>
        <w:tc>
          <w:tcPr>
            <w:tcW w:w="1636" w:type="dxa"/>
          </w:tcPr>
          <w:p w14:paraId="0AEB0A0B" w14:textId="77777777" w:rsidR="00251D8B" w:rsidRDefault="00251D8B" w:rsidP="00854281">
            <w:pPr>
              <w:pStyle w:val="7Tablecopybulleted"/>
              <w:numPr>
                <w:ilvl w:val="0"/>
                <w:numId w:val="0"/>
              </w:numPr>
              <w:ind w:left="340"/>
            </w:pPr>
          </w:p>
        </w:tc>
        <w:tc>
          <w:tcPr>
            <w:tcW w:w="1555" w:type="dxa"/>
          </w:tcPr>
          <w:p w14:paraId="75ED0AC1" w14:textId="77777777" w:rsidR="00251D8B" w:rsidRDefault="00251D8B" w:rsidP="00854281">
            <w:pPr>
              <w:pStyle w:val="7Tablecopybulleted"/>
              <w:numPr>
                <w:ilvl w:val="0"/>
                <w:numId w:val="0"/>
              </w:numPr>
              <w:ind w:left="340"/>
            </w:pPr>
          </w:p>
        </w:tc>
      </w:tr>
      <w:tr w:rsidR="00251D8B" w14:paraId="26C57789" w14:textId="77777777" w:rsidTr="00854281">
        <w:tc>
          <w:tcPr>
            <w:tcW w:w="2679" w:type="dxa"/>
            <w:tcMar>
              <w:top w:w="113" w:type="dxa"/>
              <w:bottom w:w="113" w:type="dxa"/>
            </w:tcMar>
          </w:tcPr>
          <w:p w14:paraId="3EF1B5B9" w14:textId="77777777" w:rsidR="00251D8B" w:rsidRPr="003C61BD" w:rsidRDefault="00251D8B" w:rsidP="00854281">
            <w:pPr>
              <w:pStyle w:val="Text"/>
            </w:pPr>
            <w:r>
              <w:t>Setting a vision, values and goals</w:t>
            </w:r>
          </w:p>
        </w:tc>
        <w:tc>
          <w:tcPr>
            <w:tcW w:w="2141" w:type="dxa"/>
            <w:tcMar>
              <w:top w:w="113" w:type="dxa"/>
              <w:bottom w:w="113" w:type="dxa"/>
            </w:tcMar>
          </w:tcPr>
          <w:p w14:paraId="59D55611" w14:textId="77777777" w:rsidR="00251D8B" w:rsidRPr="00B0651C" w:rsidRDefault="00251D8B" w:rsidP="00854281">
            <w:pPr>
              <w:pStyle w:val="7Tablecopybulleted"/>
              <w:numPr>
                <w:ilvl w:val="0"/>
                <w:numId w:val="0"/>
              </w:numPr>
              <w:ind w:left="340"/>
            </w:pPr>
          </w:p>
        </w:tc>
        <w:tc>
          <w:tcPr>
            <w:tcW w:w="1843" w:type="dxa"/>
          </w:tcPr>
          <w:p w14:paraId="6853BE8A" w14:textId="77777777" w:rsidR="00251D8B" w:rsidRPr="00B0651C" w:rsidRDefault="00251D8B" w:rsidP="00854281">
            <w:pPr>
              <w:pStyle w:val="7Tablecopybulleted"/>
              <w:numPr>
                <w:ilvl w:val="0"/>
                <w:numId w:val="0"/>
              </w:numPr>
              <w:ind w:left="340"/>
            </w:pPr>
          </w:p>
        </w:tc>
        <w:tc>
          <w:tcPr>
            <w:tcW w:w="1636" w:type="dxa"/>
          </w:tcPr>
          <w:p w14:paraId="6FC19157" w14:textId="77777777" w:rsidR="00251D8B" w:rsidRPr="00B0651C" w:rsidRDefault="00251D8B" w:rsidP="00854281">
            <w:pPr>
              <w:pStyle w:val="7Tablecopybulleted"/>
              <w:numPr>
                <w:ilvl w:val="0"/>
                <w:numId w:val="0"/>
              </w:numPr>
              <w:ind w:left="340"/>
            </w:pPr>
          </w:p>
        </w:tc>
        <w:tc>
          <w:tcPr>
            <w:tcW w:w="1555" w:type="dxa"/>
          </w:tcPr>
          <w:p w14:paraId="6FF1B54E" w14:textId="77777777" w:rsidR="00251D8B" w:rsidRPr="00B0651C" w:rsidRDefault="00251D8B" w:rsidP="00854281">
            <w:pPr>
              <w:pStyle w:val="7Tablecopybulleted"/>
              <w:numPr>
                <w:ilvl w:val="0"/>
                <w:numId w:val="0"/>
              </w:numPr>
              <w:ind w:left="340"/>
            </w:pPr>
          </w:p>
        </w:tc>
      </w:tr>
      <w:tr w:rsidR="00251D8B" w14:paraId="7D04D741" w14:textId="77777777" w:rsidTr="00854281">
        <w:tc>
          <w:tcPr>
            <w:tcW w:w="2679" w:type="dxa"/>
            <w:tcMar>
              <w:top w:w="113" w:type="dxa"/>
              <w:bottom w:w="113" w:type="dxa"/>
            </w:tcMar>
          </w:tcPr>
          <w:p w14:paraId="0087828A" w14:textId="77777777" w:rsidR="00251D8B" w:rsidRDefault="00251D8B" w:rsidP="00854281">
            <w:pPr>
              <w:pStyle w:val="Text"/>
            </w:pPr>
            <w:r>
              <w:t>Public sector or charity governance</w:t>
            </w:r>
          </w:p>
        </w:tc>
        <w:tc>
          <w:tcPr>
            <w:tcW w:w="2141" w:type="dxa"/>
            <w:tcMar>
              <w:top w:w="113" w:type="dxa"/>
              <w:bottom w:w="113" w:type="dxa"/>
            </w:tcMar>
          </w:tcPr>
          <w:p w14:paraId="69A78B59" w14:textId="77777777" w:rsidR="00251D8B" w:rsidRDefault="00251D8B" w:rsidP="00854281">
            <w:pPr>
              <w:pStyle w:val="7Tablecopybulleted"/>
              <w:numPr>
                <w:ilvl w:val="0"/>
                <w:numId w:val="0"/>
              </w:numPr>
              <w:ind w:left="340"/>
            </w:pPr>
          </w:p>
        </w:tc>
        <w:tc>
          <w:tcPr>
            <w:tcW w:w="1843" w:type="dxa"/>
          </w:tcPr>
          <w:p w14:paraId="5B99BD68" w14:textId="77777777" w:rsidR="00251D8B" w:rsidRDefault="00251D8B" w:rsidP="00854281">
            <w:pPr>
              <w:pStyle w:val="7Tablecopybulleted"/>
              <w:numPr>
                <w:ilvl w:val="0"/>
                <w:numId w:val="0"/>
              </w:numPr>
              <w:ind w:left="340"/>
            </w:pPr>
          </w:p>
        </w:tc>
        <w:tc>
          <w:tcPr>
            <w:tcW w:w="1636" w:type="dxa"/>
          </w:tcPr>
          <w:p w14:paraId="34042F8D" w14:textId="77777777" w:rsidR="00251D8B" w:rsidRDefault="00251D8B" w:rsidP="00854281">
            <w:pPr>
              <w:pStyle w:val="7Tablecopybulleted"/>
              <w:numPr>
                <w:ilvl w:val="0"/>
                <w:numId w:val="0"/>
              </w:numPr>
              <w:ind w:left="340"/>
            </w:pPr>
          </w:p>
        </w:tc>
        <w:tc>
          <w:tcPr>
            <w:tcW w:w="1555" w:type="dxa"/>
          </w:tcPr>
          <w:p w14:paraId="1FA0F5DD" w14:textId="77777777" w:rsidR="00251D8B" w:rsidRDefault="00251D8B" w:rsidP="00854281">
            <w:pPr>
              <w:pStyle w:val="7Tablecopybulleted"/>
              <w:numPr>
                <w:ilvl w:val="0"/>
                <w:numId w:val="0"/>
              </w:numPr>
              <w:ind w:left="340"/>
            </w:pPr>
          </w:p>
        </w:tc>
      </w:tr>
      <w:tr w:rsidR="00251D8B" w14:paraId="72849913" w14:textId="77777777" w:rsidTr="00854281">
        <w:tc>
          <w:tcPr>
            <w:tcW w:w="2679" w:type="dxa"/>
            <w:tcMar>
              <w:top w:w="113" w:type="dxa"/>
              <w:bottom w:w="113" w:type="dxa"/>
            </w:tcMar>
          </w:tcPr>
          <w:p w14:paraId="3DC2CCC1" w14:textId="77777777" w:rsidR="00251D8B" w:rsidRPr="003C61BD" w:rsidRDefault="00251D8B" w:rsidP="00854281">
            <w:pPr>
              <w:pStyle w:val="Text"/>
            </w:pPr>
            <w:r>
              <w:t>Knowledge of the education sector</w:t>
            </w:r>
          </w:p>
        </w:tc>
        <w:tc>
          <w:tcPr>
            <w:tcW w:w="2141" w:type="dxa"/>
            <w:tcMar>
              <w:top w:w="113" w:type="dxa"/>
              <w:bottom w:w="113" w:type="dxa"/>
            </w:tcMar>
          </w:tcPr>
          <w:p w14:paraId="7535D091" w14:textId="77777777" w:rsidR="00251D8B" w:rsidRDefault="00251D8B" w:rsidP="00854281">
            <w:pPr>
              <w:pStyle w:val="7Tablebodycopy"/>
            </w:pPr>
          </w:p>
        </w:tc>
        <w:tc>
          <w:tcPr>
            <w:tcW w:w="1843" w:type="dxa"/>
          </w:tcPr>
          <w:p w14:paraId="2C8F3D51" w14:textId="77777777" w:rsidR="00251D8B" w:rsidRDefault="00251D8B" w:rsidP="00854281">
            <w:pPr>
              <w:pStyle w:val="7Tablebodycopy"/>
            </w:pPr>
          </w:p>
        </w:tc>
        <w:tc>
          <w:tcPr>
            <w:tcW w:w="1636" w:type="dxa"/>
          </w:tcPr>
          <w:p w14:paraId="0E3022F9" w14:textId="77777777" w:rsidR="00251D8B" w:rsidRDefault="00251D8B" w:rsidP="00854281">
            <w:pPr>
              <w:pStyle w:val="7Tablebodycopy"/>
            </w:pPr>
          </w:p>
        </w:tc>
        <w:tc>
          <w:tcPr>
            <w:tcW w:w="1555" w:type="dxa"/>
          </w:tcPr>
          <w:p w14:paraId="67BA5610" w14:textId="77777777" w:rsidR="00251D8B" w:rsidRDefault="00251D8B" w:rsidP="00854281">
            <w:pPr>
              <w:pStyle w:val="7Tablebodycopy"/>
            </w:pPr>
          </w:p>
        </w:tc>
      </w:tr>
      <w:tr w:rsidR="00251D8B" w14:paraId="5448B616" w14:textId="77777777" w:rsidTr="00854281">
        <w:tc>
          <w:tcPr>
            <w:tcW w:w="2679" w:type="dxa"/>
            <w:tcMar>
              <w:top w:w="113" w:type="dxa"/>
              <w:bottom w:w="113" w:type="dxa"/>
            </w:tcMar>
          </w:tcPr>
          <w:p w14:paraId="63F15201" w14:textId="77777777" w:rsidR="00251D8B" w:rsidRPr="003C61BD" w:rsidRDefault="00251D8B" w:rsidP="00854281">
            <w:pPr>
              <w:pStyle w:val="Text"/>
            </w:pPr>
            <w:r>
              <w:t>Teamwork and collaborative decision making</w:t>
            </w:r>
          </w:p>
        </w:tc>
        <w:tc>
          <w:tcPr>
            <w:tcW w:w="2141" w:type="dxa"/>
            <w:tcMar>
              <w:top w:w="113" w:type="dxa"/>
              <w:bottom w:w="113" w:type="dxa"/>
            </w:tcMar>
          </w:tcPr>
          <w:p w14:paraId="3BE3E3FA" w14:textId="77777777" w:rsidR="00251D8B" w:rsidRDefault="00251D8B" w:rsidP="00854281">
            <w:pPr>
              <w:pStyle w:val="7Tablebodycopy"/>
            </w:pPr>
          </w:p>
        </w:tc>
        <w:tc>
          <w:tcPr>
            <w:tcW w:w="1843" w:type="dxa"/>
          </w:tcPr>
          <w:p w14:paraId="30ADD213" w14:textId="77777777" w:rsidR="00251D8B" w:rsidRDefault="00251D8B" w:rsidP="00854281">
            <w:pPr>
              <w:pStyle w:val="7Tablebodycopy"/>
            </w:pPr>
          </w:p>
        </w:tc>
        <w:tc>
          <w:tcPr>
            <w:tcW w:w="1636" w:type="dxa"/>
          </w:tcPr>
          <w:p w14:paraId="1760FE18" w14:textId="77777777" w:rsidR="00251D8B" w:rsidRDefault="00251D8B" w:rsidP="00854281">
            <w:pPr>
              <w:pStyle w:val="7Tablebodycopy"/>
            </w:pPr>
          </w:p>
        </w:tc>
        <w:tc>
          <w:tcPr>
            <w:tcW w:w="1555" w:type="dxa"/>
          </w:tcPr>
          <w:p w14:paraId="7F00945D" w14:textId="77777777" w:rsidR="00251D8B" w:rsidRDefault="00251D8B" w:rsidP="00854281">
            <w:pPr>
              <w:pStyle w:val="7Tablebodycopy"/>
            </w:pPr>
          </w:p>
        </w:tc>
      </w:tr>
      <w:tr w:rsidR="00251D8B" w14:paraId="448CDD13" w14:textId="77777777" w:rsidTr="00854281">
        <w:tc>
          <w:tcPr>
            <w:tcW w:w="2679" w:type="dxa"/>
            <w:tcMar>
              <w:top w:w="113" w:type="dxa"/>
              <w:bottom w:w="113" w:type="dxa"/>
            </w:tcMar>
          </w:tcPr>
          <w:p w14:paraId="047E3F0A" w14:textId="77777777" w:rsidR="00251D8B" w:rsidRPr="003C61BD" w:rsidRDefault="00251D8B" w:rsidP="00854281">
            <w:pPr>
              <w:pStyle w:val="Text"/>
            </w:pPr>
            <w:r>
              <w:t>Communication skills</w:t>
            </w:r>
          </w:p>
        </w:tc>
        <w:tc>
          <w:tcPr>
            <w:tcW w:w="2141" w:type="dxa"/>
            <w:tcMar>
              <w:top w:w="113" w:type="dxa"/>
              <w:bottom w:w="113" w:type="dxa"/>
            </w:tcMar>
          </w:tcPr>
          <w:p w14:paraId="7A451C53" w14:textId="77777777" w:rsidR="00251D8B" w:rsidRDefault="00251D8B" w:rsidP="00854281">
            <w:pPr>
              <w:pStyle w:val="7Tablebodycopy"/>
            </w:pPr>
          </w:p>
        </w:tc>
        <w:tc>
          <w:tcPr>
            <w:tcW w:w="1843" w:type="dxa"/>
          </w:tcPr>
          <w:p w14:paraId="485C971C" w14:textId="77777777" w:rsidR="00251D8B" w:rsidRDefault="00251D8B" w:rsidP="00854281">
            <w:pPr>
              <w:pStyle w:val="7Tablebodycopy"/>
            </w:pPr>
          </w:p>
        </w:tc>
        <w:tc>
          <w:tcPr>
            <w:tcW w:w="1636" w:type="dxa"/>
          </w:tcPr>
          <w:p w14:paraId="231DE9DC" w14:textId="77777777" w:rsidR="00251D8B" w:rsidRDefault="00251D8B" w:rsidP="00854281">
            <w:pPr>
              <w:pStyle w:val="7Tablebodycopy"/>
            </w:pPr>
          </w:p>
        </w:tc>
        <w:tc>
          <w:tcPr>
            <w:tcW w:w="1555" w:type="dxa"/>
          </w:tcPr>
          <w:p w14:paraId="4DA16AD9" w14:textId="77777777" w:rsidR="00251D8B" w:rsidRDefault="00251D8B" w:rsidP="00854281">
            <w:pPr>
              <w:pStyle w:val="7Tablebodycopy"/>
            </w:pPr>
          </w:p>
        </w:tc>
      </w:tr>
      <w:tr w:rsidR="00251D8B" w14:paraId="7B2B6BB8" w14:textId="77777777" w:rsidTr="00854281">
        <w:tc>
          <w:tcPr>
            <w:tcW w:w="2679" w:type="dxa"/>
            <w:tcMar>
              <w:top w:w="113" w:type="dxa"/>
              <w:bottom w:w="113" w:type="dxa"/>
            </w:tcMar>
          </w:tcPr>
          <w:p w14:paraId="6B09FE5D" w14:textId="77777777" w:rsidR="00251D8B" w:rsidRPr="003C61BD" w:rsidRDefault="00251D8B" w:rsidP="00854281">
            <w:pPr>
              <w:pStyle w:val="Text"/>
            </w:pPr>
            <w:r>
              <w:t xml:space="preserve">Financial management </w:t>
            </w:r>
          </w:p>
        </w:tc>
        <w:tc>
          <w:tcPr>
            <w:tcW w:w="2141" w:type="dxa"/>
            <w:tcMar>
              <w:top w:w="113" w:type="dxa"/>
              <w:bottom w:w="113" w:type="dxa"/>
            </w:tcMar>
          </w:tcPr>
          <w:p w14:paraId="7970152A" w14:textId="77777777" w:rsidR="00251D8B" w:rsidRDefault="00251D8B" w:rsidP="00854281">
            <w:pPr>
              <w:pStyle w:val="7Tablebodycopy"/>
            </w:pPr>
          </w:p>
        </w:tc>
        <w:tc>
          <w:tcPr>
            <w:tcW w:w="1843" w:type="dxa"/>
          </w:tcPr>
          <w:p w14:paraId="5BE8F54D" w14:textId="77777777" w:rsidR="00251D8B" w:rsidRDefault="00251D8B" w:rsidP="00854281">
            <w:pPr>
              <w:pStyle w:val="7Tablebodycopy"/>
            </w:pPr>
          </w:p>
        </w:tc>
        <w:tc>
          <w:tcPr>
            <w:tcW w:w="1636" w:type="dxa"/>
          </w:tcPr>
          <w:p w14:paraId="13176D5B" w14:textId="77777777" w:rsidR="00251D8B" w:rsidRDefault="00251D8B" w:rsidP="00854281">
            <w:pPr>
              <w:pStyle w:val="7Tablebodycopy"/>
            </w:pPr>
          </w:p>
        </w:tc>
        <w:tc>
          <w:tcPr>
            <w:tcW w:w="1555" w:type="dxa"/>
          </w:tcPr>
          <w:p w14:paraId="04CB027F" w14:textId="77777777" w:rsidR="00251D8B" w:rsidRDefault="00251D8B" w:rsidP="00854281">
            <w:pPr>
              <w:pStyle w:val="7Tablebodycopy"/>
            </w:pPr>
          </w:p>
        </w:tc>
      </w:tr>
      <w:tr w:rsidR="00251D8B" w14:paraId="4FC0AEED" w14:textId="77777777" w:rsidTr="00854281">
        <w:tc>
          <w:tcPr>
            <w:tcW w:w="2679" w:type="dxa"/>
            <w:tcMar>
              <w:top w:w="113" w:type="dxa"/>
              <w:bottom w:w="113" w:type="dxa"/>
            </w:tcMar>
          </w:tcPr>
          <w:p w14:paraId="4BD06AC7" w14:textId="77777777" w:rsidR="00251D8B" w:rsidRDefault="00251D8B" w:rsidP="00854281">
            <w:pPr>
              <w:pStyle w:val="Text"/>
            </w:pPr>
            <w:r>
              <w:t>Fundraising/income generation</w:t>
            </w:r>
          </w:p>
        </w:tc>
        <w:tc>
          <w:tcPr>
            <w:tcW w:w="2141" w:type="dxa"/>
            <w:tcMar>
              <w:top w:w="113" w:type="dxa"/>
              <w:bottom w:w="113" w:type="dxa"/>
            </w:tcMar>
          </w:tcPr>
          <w:p w14:paraId="159D34BB" w14:textId="77777777" w:rsidR="00251D8B" w:rsidRDefault="00251D8B" w:rsidP="00854281">
            <w:pPr>
              <w:pStyle w:val="7Tablebodycopy"/>
            </w:pPr>
          </w:p>
        </w:tc>
        <w:tc>
          <w:tcPr>
            <w:tcW w:w="1843" w:type="dxa"/>
          </w:tcPr>
          <w:p w14:paraId="4AFC94A4" w14:textId="77777777" w:rsidR="00251D8B" w:rsidRDefault="00251D8B" w:rsidP="00854281">
            <w:pPr>
              <w:pStyle w:val="7Tablebodycopy"/>
            </w:pPr>
          </w:p>
        </w:tc>
        <w:tc>
          <w:tcPr>
            <w:tcW w:w="1636" w:type="dxa"/>
          </w:tcPr>
          <w:p w14:paraId="56DF45F2" w14:textId="77777777" w:rsidR="00251D8B" w:rsidRDefault="00251D8B" w:rsidP="00854281">
            <w:pPr>
              <w:pStyle w:val="7Tablebodycopy"/>
            </w:pPr>
          </w:p>
        </w:tc>
        <w:tc>
          <w:tcPr>
            <w:tcW w:w="1555" w:type="dxa"/>
          </w:tcPr>
          <w:p w14:paraId="4E8B441B" w14:textId="77777777" w:rsidR="00251D8B" w:rsidRDefault="00251D8B" w:rsidP="00854281">
            <w:pPr>
              <w:pStyle w:val="7Tablebodycopy"/>
            </w:pPr>
          </w:p>
        </w:tc>
      </w:tr>
      <w:tr w:rsidR="00251D8B" w14:paraId="18BEF532" w14:textId="77777777" w:rsidTr="00854281">
        <w:tc>
          <w:tcPr>
            <w:tcW w:w="2679" w:type="dxa"/>
            <w:tcMar>
              <w:top w:w="113" w:type="dxa"/>
              <w:bottom w:w="113" w:type="dxa"/>
            </w:tcMar>
          </w:tcPr>
          <w:p w14:paraId="2E03A240" w14:textId="77777777" w:rsidR="00251D8B" w:rsidRPr="003C61BD" w:rsidRDefault="00251D8B" w:rsidP="00854281">
            <w:pPr>
              <w:pStyle w:val="Text"/>
            </w:pPr>
            <w:r>
              <w:t>Human resources</w:t>
            </w:r>
          </w:p>
        </w:tc>
        <w:tc>
          <w:tcPr>
            <w:tcW w:w="2141" w:type="dxa"/>
            <w:tcMar>
              <w:top w:w="113" w:type="dxa"/>
              <w:bottom w:w="113" w:type="dxa"/>
            </w:tcMar>
          </w:tcPr>
          <w:p w14:paraId="5C743728" w14:textId="77777777" w:rsidR="00251D8B" w:rsidRDefault="00251D8B" w:rsidP="00854281">
            <w:pPr>
              <w:pStyle w:val="7Tablebodycopy"/>
            </w:pPr>
          </w:p>
        </w:tc>
        <w:tc>
          <w:tcPr>
            <w:tcW w:w="1843" w:type="dxa"/>
          </w:tcPr>
          <w:p w14:paraId="7174E56D" w14:textId="77777777" w:rsidR="00251D8B" w:rsidRDefault="00251D8B" w:rsidP="00854281">
            <w:pPr>
              <w:pStyle w:val="7Tablebodycopy"/>
            </w:pPr>
          </w:p>
        </w:tc>
        <w:tc>
          <w:tcPr>
            <w:tcW w:w="1636" w:type="dxa"/>
          </w:tcPr>
          <w:p w14:paraId="2C927604" w14:textId="77777777" w:rsidR="00251D8B" w:rsidRDefault="00251D8B" w:rsidP="00854281">
            <w:pPr>
              <w:pStyle w:val="7Tablebodycopy"/>
            </w:pPr>
          </w:p>
        </w:tc>
        <w:tc>
          <w:tcPr>
            <w:tcW w:w="1555" w:type="dxa"/>
          </w:tcPr>
          <w:p w14:paraId="09C65531" w14:textId="77777777" w:rsidR="00251D8B" w:rsidRDefault="00251D8B" w:rsidP="00854281">
            <w:pPr>
              <w:pStyle w:val="7Tablebodycopy"/>
            </w:pPr>
          </w:p>
        </w:tc>
      </w:tr>
      <w:tr w:rsidR="00251D8B" w14:paraId="41FA1D8F" w14:textId="77777777" w:rsidTr="00854281">
        <w:tc>
          <w:tcPr>
            <w:tcW w:w="2679" w:type="dxa"/>
            <w:tcMar>
              <w:top w:w="113" w:type="dxa"/>
              <w:bottom w:w="113" w:type="dxa"/>
            </w:tcMar>
          </w:tcPr>
          <w:p w14:paraId="70D14213" w14:textId="77777777" w:rsidR="00251D8B" w:rsidRDefault="00251D8B" w:rsidP="00854281">
            <w:pPr>
              <w:pStyle w:val="Text"/>
            </w:pPr>
            <w:r>
              <w:t>Performance management</w:t>
            </w:r>
          </w:p>
        </w:tc>
        <w:tc>
          <w:tcPr>
            <w:tcW w:w="2141" w:type="dxa"/>
            <w:tcMar>
              <w:top w:w="113" w:type="dxa"/>
              <w:bottom w:w="113" w:type="dxa"/>
            </w:tcMar>
          </w:tcPr>
          <w:p w14:paraId="26E0B49C" w14:textId="77777777" w:rsidR="00251D8B" w:rsidRDefault="00251D8B" w:rsidP="00854281">
            <w:pPr>
              <w:pStyle w:val="7Tablebodycopy"/>
            </w:pPr>
          </w:p>
        </w:tc>
        <w:tc>
          <w:tcPr>
            <w:tcW w:w="1843" w:type="dxa"/>
          </w:tcPr>
          <w:p w14:paraId="157D991E" w14:textId="77777777" w:rsidR="00251D8B" w:rsidRDefault="00251D8B" w:rsidP="00854281">
            <w:pPr>
              <w:pStyle w:val="7Tablebodycopy"/>
            </w:pPr>
          </w:p>
        </w:tc>
        <w:tc>
          <w:tcPr>
            <w:tcW w:w="1636" w:type="dxa"/>
          </w:tcPr>
          <w:p w14:paraId="0E67E294" w14:textId="77777777" w:rsidR="00251D8B" w:rsidRDefault="00251D8B" w:rsidP="00854281">
            <w:pPr>
              <w:pStyle w:val="7Tablebodycopy"/>
            </w:pPr>
          </w:p>
        </w:tc>
        <w:tc>
          <w:tcPr>
            <w:tcW w:w="1555" w:type="dxa"/>
          </w:tcPr>
          <w:p w14:paraId="426BF09A" w14:textId="77777777" w:rsidR="00251D8B" w:rsidRDefault="00251D8B" w:rsidP="00854281">
            <w:pPr>
              <w:pStyle w:val="7Tablebodycopy"/>
            </w:pPr>
          </w:p>
        </w:tc>
      </w:tr>
      <w:tr w:rsidR="00251D8B" w14:paraId="09A2006A" w14:textId="77777777" w:rsidTr="00854281">
        <w:tc>
          <w:tcPr>
            <w:tcW w:w="2679" w:type="dxa"/>
            <w:tcMar>
              <w:top w:w="113" w:type="dxa"/>
              <w:bottom w:w="113" w:type="dxa"/>
            </w:tcMar>
          </w:tcPr>
          <w:p w14:paraId="334CDA15" w14:textId="77777777" w:rsidR="00251D8B" w:rsidRPr="003C61BD" w:rsidRDefault="00251D8B" w:rsidP="00854281">
            <w:pPr>
              <w:pStyle w:val="Text"/>
            </w:pPr>
            <w:r>
              <w:t>Data analysis</w:t>
            </w:r>
          </w:p>
        </w:tc>
        <w:tc>
          <w:tcPr>
            <w:tcW w:w="2141" w:type="dxa"/>
            <w:tcMar>
              <w:top w:w="113" w:type="dxa"/>
              <w:bottom w:w="113" w:type="dxa"/>
            </w:tcMar>
          </w:tcPr>
          <w:p w14:paraId="26571705" w14:textId="77777777" w:rsidR="00251D8B" w:rsidRDefault="00251D8B" w:rsidP="00854281">
            <w:pPr>
              <w:pStyle w:val="7Tablebodycopy"/>
            </w:pPr>
          </w:p>
        </w:tc>
        <w:tc>
          <w:tcPr>
            <w:tcW w:w="1843" w:type="dxa"/>
          </w:tcPr>
          <w:p w14:paraId="761AE7EA" w14:textId="77777777" w:rsidR="00251D8B" w:rsidRDefault="00251D8B" w:rsidP="00854281">
            <w:pPr>
              <w:pStyle w:val="7Tablebodycopy"/>
            </w:pPr>
          </w:p>
        </w:tc>
        <w:tc>
          <w:tcPr>
            <w:tcW w:w="1636" w:type="dxa"/>
          </w:tcPr>
          <w:p w14:paraId="013FF8B1" w14:textId="77777777" w:rsidR="00251D8B" w:rsidRDefault="00251D8B" w:rsidP="00854281">
            <w:pPr>
              <w:pStyle w:val="7Tablebodycopy"/>
            </w:pPr>
          </w:p>
        </w:tc>
        <w:tc>
          <w:tcPr>
            <w:tcW w:w="1555" w:type="dxa"/>
          </w:tcPr>
          <w:p w14:paraId="0E345B5F" w14:textId="77777777" w:rsidR="00251D8B" w:rsidRDefault="00251D8B" w:rsidP="00854281">
            <w:pPr>
              <w:pStyle w:val="7Tablebodycopy"/>
            </w:pPr>
          </w:p>
        </w:tc>
      </w:tr>
      <w:tr w:rsidR="00251D8B" w14:paraId="1447D4CA" w14:textId="77777777" w:rsidTr="00854281">
        <w:tc>
          <w:tcPr>
            <w:tcW w:w="2679" w:type="dxa"/>
            <w:tcMar>
              <w:top w:w="113" w:type="dxa"/>
              <w:bottom w:w="113" w:type="dxa"/>
            </w:tcMar>
          </w:tcPr>
          <w:p w14:paraId="26F6AAA1" w14:textId="77777777" w:rsidR="00251D8B" w:rsidRPr="003C61BD" w:rsidRDefault="00251D8B" w:rsidP="00854281">
            <w:pPr>
              <w:pStyle w:val="Text"/>
            </w:pPr>
            <w:r>
              <w:t>Legal skills</w:t>
            </w:r>
          </w:p>
        </w:tc>
        <w:tc>
          <w:tcPr>
            <w:tcW w:w="2141" w:type="dxa"/>
            <w:tcMar>
              <w:top w:w="113" w:type="dxa"/>
              <w:bottom w:w="113" w:type="dxa"/>
            </w:tcMar>
          </w:tcPr>
          <w:p w14:paraId="5FFCA296" w14:textId="77777777" w:rsidR="00251D8B" w:rsidRDefault="00251D8B" w:rsidP="00854281">
            <w:pPr>
              <w:pStyle w:val="7Tablebodycopy"/>
            </w:pPr>
          </w:p>
        </w:tc>
        <w:tc>
          <w:tcPr>
            <w:tcW w:w="1843" w:type="dxa"/>
          </w:tcPr>
          <w:p w14:paraId="79F6509C" w14:textId="77777777" w:rsidR="00251D8B" w:rsidRDefault="00251D8B" w:rsidP="00854281">
            <w:pPr>
              <w:pStyle w:val="7Tablebodycopy"/>
            </w:pPr>
          </w:p>
        </w:tc>
        <w:tc>
          <w:tcPr>
            <w:tcW w:w="1636" w:type="dxa"/>
          </w:tcPr>
          <w:p w14:paraId="797F596B" w14:textId="77777777" w:rsidR="00251D8B" w:rsidRDefault="00251D8B" w:rsidP="00854281">
            <w:pPr>
              <w:pStyle w:val="7Tablebodycopy"/>
            </w:pPr>
          </w:p>
        </w:tc>
        <w:tc>
          <w:tcPr>
            <w:tcW w:w="1555" w:type="dxa"/>
          </w:tcPr>
          <w:p w14:paraId="25965BAD" w14:textId="77777777" w:rsidR="00251D8B" w:rsidRDefault="00251D8B" w:rsidP="00854281">
            <w:pPr>
              <w:pStyle w:val="7Tablebodycopy"/>
            </w:pPr>
          </w:p>
        </w:tc>
      </w:tr>
      <w:tr w:rsidR="00251D8B" w14:paraId="03ECE495" w14:textId="77777777" w:rsidTr="00854281">
        <w:tc>
          <w:tcPr>
            <w:tcW w:w="2679" w:type="dxa"/>
            <w:tcMar>
              <w:top w:w="113" w:type="dxa"/>
              <w:bottom w:w="113" w:type="dxa"/>
            </w:tcMar>
          </w:tcPr>
          <w:p w14:paraId="22BB142A" w14:textId="77777777" w:rsidR="00251D8B" w:rsidRPr="003C61BD" w:rsidRDefault="00251D8B" w:rsidP="00854281">
            <w:pPr>
              <w:pStyle w:val="Text"/>
            </w:pPr>
            <w:r>
              <w:t>Health and safety</w:t>
            </w:r>
          </w:p>
        </w:tc>
        <w:tc>
          <w:tcPr>
            <w:tcW w:w="2141" w:type="dxa"/>
            <w:tcMar>
              <w:top w:w="113" w:type="dxa"/>
              <w:bottom w:w="113" w:type="dxa"/>
            </w:tcMar>
          </w:tcPr>
          <w:p w14:paraId="7E014D5F" w14:textId="77777777" w:rsidR="00251D8B" w:rsidRDefault="00251D8B" w:rsidP="00854281">
            <w:pPr>
              <w:pStyle w:val="7Tablebodycopy"/>
            </w:pPr>
          </w:p>
        </w:tc>
        <w:tc>
          <w:tcPr>
            <w:tcW w:w="1843" w:type="dxa"/>
          </w:tcPr>
          <w:p w14:paraId="1302259C" w14:textId="77777777" w:rsidR="00251D8B" w:rsidRDefault="00251D8B" w:rsidP="00854281">
            <w:pPr>
              <w:pStyle w:val="7Tablebodycopy"/>
            </w:pPr>
          </w:p>
        </w:tc>
        <w:tc>
          <w:tcPr>
            <w:tcW w:w="1636" w:type="dxa"/>
          </w:tcPr>
          <w:p w14:paraId="54697AF5" w14:textId="77777777" w:rsidR="00251D8B" w:rsidRDefault="00251D8B" w:rsidP="00854281">
            <w:pPr>
              <w:pStyle w:val="7Tablebodycopy"/>
            </w:pPr>
          </w:p>
        </w:tc>
        <w:tc>
          <w:tcPr>
            <w:tcW w:w="1555" w:type="dxa"/>
          </w:tcPr>
          <w:p w14:paraId="6D9EE610" w14:textId="77777777" w:rsidR="00251D8B" w:rsidRDefault="00251D8B" w:rsidP="00854281">
            <w:pPr>
              <w:pStyle w:val="7Tablebodycopy"/>
            </w:pPr>
          </w:p>
        </w:tc>
      </w:tr>
      <w:tr w:rsidR="00251D8B" w14:paraId="4801BFB9" w14:textId="77777777" w:rsidTr="00854281">
        <w:tc>
          <w:tcPr>
            <w:tcW w:w="2679" w:type="dxa"/>
            <w:tcMar>
              <w:top w:w="113" w:type="dxa"/>
              <w:bottom w:w="113" w:type="dxa"/>
            </w:tcMar>
          </w:tcPr>
          <w:p w14:paraId="3209E9D8" w14:textId="77777777" w:rsidR="00251D8B" w:rsidRPr="003C61BD" w:rsidRDefault="00251D8B" w:rsidP="00854281">
            <w:pPr>
              <w:pStyle w:val="Text"/>
            </w:pPr>
            <w:r>
              <w:t>Premises management</w:t>
            </w:r>
          </w:p>
        </w:tc>
        <w:tc>
          <w:tcPr>
            <w:tcW w:w="2141" w:type="dxa"/>
            <w:tcMar>
              <w:top w:w="113" w:type="dxa"/>
              <w:bottom w:w="113" w:type="dxa"/>
            </w:tcMar>
          </w:tcPr>
          <w:p w14:paraId="415CC269" w14:textId="77777777" w:rsidR="00251D8B" w:rsidRDefault="00251D8B" w:rsidP="00854281">
            <w:pPr>
              <w:pStyle w:val="7Tablebodycopy"/>
            </w:pPr>
          </w:p>
        </w:tc>
        <w:tc>
          <w:tcPr>
            <w:tcW w:w="1843" w:type="dxa"/>
          </w:tcPr>
          <w:p w14:paraId="1E9AFFCD" w14:textId="77777777" w:rsidR="00251D8B" w:rsidRDefault="00251D8B" w:rsidP="00854281">
            <w:pPr>
              <w:pStyle w:val="7Tablebodycopy"/>
            </w:pPr>
          </w:p>
        </w:tc>
        <w:tc>
          <w:tcPr>
            <w:tcW w:w="1636" w:type="dxa"/>
          </w:tcPr>
          <w:p w14:paraId="3B542427" w14:textId="77777777" w:rsidR="00251D8B" w:rsidRDefault="00251D8B" w:rsidP="00854281">
            <w:pPr>
              <w:pStyle w:val="7Tablebodycopy"/>
            </w:pPr>
          </w:p>
        </w:tc>
        <w:tc>
          <w:tcPr>
            <w:tcW w:w="1555" w:type="dxa"/>
          </w:tcPr>
          <w:p w14:paraId="25FBCD5A" w14:textId="77777777" w:rsidR="00251D8B" w:rsidRDefault="00251D8B" w:rsidP="00854281">
            <w:pPr>
              <w:pStyle w:val="7Tablebodycopy"/>
            </w:pPr>
          </w:p>
        </w:tc>
      </w:tr>
      <w:tr w:rsidR="00251D8B" w14:paraId="38B23C09" w14:textId="77777777" w:rsidTr="00854281">
        <w:tc>
          <w:tcPr>
            <w:tcW w:w="2679" w:type="dxa"/>
            <w:tcMar>
              <w:top w:w="113" w:type="dxa"/>
              <w:bottom w:w="113" w:type="dxa"/>
            </w:tcMar>
          </w:tcPr>
          <w:p w14:paraId="062507BC" w14:textId="77777777" w:rsidR="00251D8B" w:rsidRPr="003C61BD" w:rsidRDefault="00251D8B" w:rsidP="00854281">
            <w:pPr>
              <w:pStyle w:val="Text"/>
            </w:pPr>
            <w:r>
              <w:t>Curriculum and assessment</w:t>
            </w:r>
          </w:p>
        </w:tc>
        <w:tc>
          <w:tcPr>
            <w:tcW w:w="2141" w:type="dxa"/>
            <w:tcMar>
              <w:top w:w="113" w:type="dxa"/>
              <w:bottom w:w="113" w:type="dxa"/>
            </w:tcMar>
          </w:tcPr>
          <w:p w14:paraId="55A65D82" w14:textId="77777777" w:rsidR="00251D8B" w:rsidRDefault="00251D8B" w:rsidP="00854281">
            <w:pPr>
              <w:pStyle w:val="7Tablebodycopy"/>
            </w:pPr>
          </w:p>
        </w:tc>
        <w:tc>
          <w:tcPr>
            <w:tcW w:w="1843" w:type="dxa"/>
          </w:tcPr>
          <w:p w14:paraId="6A5E367D" w14:textId="77777777" w:rsidR="00251D8B" w:rsidRDefault="00251D8B" w:rsidP="00854281">
            <w:pPr>
              <w:pStyle w:val="7Tablebodycopy"/>
            </w:pPr>
          </w:p>
        </w:tc>
        <w:tc>
          <w:tcPr>
            <w:tcW w:w="1636" w:type="dxa"/>
          </w:tcPr>
          <w:p w14:paraId="3B5D59B0" w14:textId="77777777" w:rsidR="00251D8B" w:rsidRDefault="00251D8B" w:rsidP="00854281">
            <w:pPr>
              <w:pStyle w:val="7Tablebodycopy"/>
            </w:pPr>
          </w:p>
        </w:tc>
        <w:tc>
          <w:tcPr>
            <w:tcW w:w="1555" w:type="dxa"/>
          </w:tcPr>
          <w:p w14:paraId="07468D95" w14:textId="77777777" w:rsidR="00251D8B" w:rsidRDefault="00251D8B" w:rsidP="00854281">
            <w:pPr>
              <w:pStyle w:val="7Tablebodycopy"/>
            </w:pPr>
          </w:p>
        </w:tc>
      </w:tr>
      <w:tr w:rsidR="00251D8B" w14:paraId="4A543DC7" w14:textId="77777777" w:rsidTr="00854281">
        <w:tc>
          <w:tcPr>
            <w:tcW w:w="2679" w:type="dxa"/>
            <w:tcMar>
              <w:top w:w="113" w:type="dxa"/>
              <w:bottom w:w="113" w:type="dxa"/>
            </w:tcMar>
          </w:tcPr>
          <w:p w14:paraId="28B5F3DF" w14:textId="77777777" w:rsidR="00251D8B" w:rsidRPr="003C61BD" w:rsidRDefault="00251D8B" w:rsidP="00854281">
            <w:pPr>
              <w:pStyle w:val="Text"/>
            </w:pPr>
            <w:r>
              <w:lastRenderedPageBreak/>
              <w:t>Safeguarding</w:t>
            </w:r>
          </w:p>
        </w:tc>
        <w:tc>
          <w:tcPr>
            <w:tcW w:w="2141" w:type="dxa"/>
            <w:tcMar>
              <w:top w:w="113" w:type="dxa"/>
              <w:bottom w:w="113" w:type="dxa"/>
            </w:tcMar>
          </w:tcPr>
          <w:p w14:paraId="67597A3E" w14:textId="77777777" w:rsidR="00251D8B" w:rsidRDefault="00251D8B" w:rsidP="00854281">
            <w:pPr>
              <w:pStyle w:val="7Tablebodycopy"/>
            </w:pPr>
          </w:p>
        </w:tc>
        <w:tc>
          <w:tcPr>
            <w:tcW w:w="1843" w:type="dxa"/>
          </w:tcPr>
          <w:p w14:paraId="6EB37A42" w14:textId="77777777" w:rsidR="00251D8B" w:rsidRDefault="00251D8B" w:rsidP="00854281">
            <w:pPr>
              <w:pStyle w:val="7Tablebodycopy"/>
            </w:pPr>
          </w:p>
        </w:tc>
        <w:tc>
          <w:tcPr>
            <w:tcW w:w="1636" w:type="dxa"/>
          </w:tcPr>
          <w:p w14:paraId="766618BB" w14:textId="77777777" w:rsidR="00251D8B" w:rsidRDefault="00251D8B" w:rsidP="00854281">
            <w:pPr>
              <w:pStyle w:val="7Tablebodycopy"/>
            </w:pPr>
          </w:p>
        </w:tc>
        <w:tc>
          <w:tcPr>
            <w:tcW w:w="1555" w:type="dxa"/>
          </w:tcPr>
          <w:p w14:paraId="45CFA75C" w14:textId="77777777" w:rsidR="00251D8B" w:rsidRDefault="00251D8B" w:rsidP="00854281">
            <w:pPr>
              <w:pStyle w:val="7Tablebodycopy"/>
            </w:pPr>
          </w:p>
        </w:tc>
      </w:tr>
      <w:tr w:rsidR="00251D8B" w14:paraId="34A1DAAE" w14:textId="77777777" w:rsidTr="00854281">
        <w:tc>
          <w:tcPr>
            <w:tcW w:w="2679" w:type="dxa"/>
            <w:tcMar>
              <w:top w:w="113" w:type="dxa"/>
              <w:bottom w:w="113" w:type="dxa"/>
            </w:tcMar>
          </w:tcPr>
          <w:p w14:paraId="1CD2CE77" w14:textId="77777777" w:rsidR="00251D8B" w:rsidRPr="003C61BD" w:rsidRDefault="00251D8B" w:rsidP="00854281">
            <w:pPr>
              <w:pStyle w:val="Text"/>
            </w:pPr>
            <w:r>
              <w:t>Special educational needs and disabilities (SEND)</w:t>
            </w:r>
          </w:p>
        </w:tc>
        <w:tc>
          <w:tcPr>
            <w:tcW w:w="2141" w:type="dxa"/>
            <w:tcMar>
              <w:top w:w="113" w:type="dxa"/>
              <w:bottom w:w="113" w:type="dxa"/>
            </w:tcMar>
          </w:tcPr>
          <w:p w14:paraId="5E477688" w14:textId="77777777" w:rsidR="00251D8B" w:rsidRDefault="00251D8B" w:rsidP="00854281">
            <w:pPr>
              <w:pStyle w:val="7Tablebodycopy"/>
            </w:pPr>
          </w:p>
        </w:tc>
        <w:tc>
          <w:tcPr>
            <w:tcW w:w="1843" w:type="dxa"/>
          </w:tcPr>
          <w:p w14:paraId="769B2E4C" w14:textId="77777777" w:rsidR="00251D8B" w:rsidRDefault="00251D8B" w:rsidP="00854281">
            <w:pPr>
              <w:pStyle w:val="7Tablebodycopy"/>
            </w:pPr>
          </w:p>
        </w:tc>
        <w:tc>
          <w:tcPr>
            <w:tcW w:w="1636" w:type="dxa"/>
          </w:tcPr>
          <w:p w14:paraId="3A4C1338" w14:textId="77777777" w:rsidR="00251D8B" w:rsidRDefault="00251D8B" w:rsidP="00854281">
            <w:pPr>
              <w:pStyle w:val="7Tablebodycopy"/>
            </w:pPr>
          </w:p>
        </w:tc>
        <w:tc>
          <w:tcPr>
            <w:tcW w:w="1555" w:type="dxa"/>
          </w:tcPr>
          <w:p w14:paraId="138A1DB1" w14:textId="77777777" w:rsidR="00251D8B" w:rsidRDefault="00251D8B" w:rsidP="00854281">
            <w:pPr>
              <w:pStyle w:val="7Tablebodycopy"/>
            </w:pPr>
          </w:p>
        </w:tc>
      </w:tr>
      <w:tr w:rsidR="00251D8B" w14:paraId="621F2EF3" w14:textId="77777777" w:rsidTr="00854281">
        <w:tc>
          <w:tcPr>
            <w:tcW w:w="2679" w:type="dxa"/>
            <w:tcMar>
              <w:top w:w="113" w:type="dxa"/>
              <w:bottom w:w="113" w:type="dxa"/>
            </w:tcMar>
          </w:tcPr>
          <w:p w14:paraId="404F14B6" w14:textId="77777777" w:rsidR="00251D8B" w:rsidRPr="003C61BD" w:rsidRDefault="00251D8B" w:rsidP="00854281">
            <w:pPr>
              <w:pStyle w:val="Text"/>
            </w:pPr>
            <w:r>
              <w:t>Approving and monitoring the implementation of policies</w:t>
            </w:r>
          </w:p>
        </w:tc>
        <w:tc>
          <w:tcPr>
            <w:tcW w:w="2141" w:type="dxa"/>
            <w:tcMar>
              <w:top w:w="113" w:type="dxa"/>
              <w:bottom w:w="113" w:type="dxa"/>
            </w:tcMar>
          </w:tcPr>
          <w:p w14:paraId="34DA593E" w14:textId="77777777" w:rsidR="00251D8B" w:rsidRDefault="00251D8B" w:rsidP="00854281">
            <w:pPr>
              <w:pStyle w:val="7Tablebodycopy"/>
            </w:pPr>
          </w:p>
        </w:tc>
        <w:tc>
          <w:tcPr>
            <w:tcW w:w="1843" w:type="dxa"/>
          </w:tcPr>
          <w:p w14:paraId="379E722C" w14:textId="77777777" w:rsidR="00251D8B" w:rsidRDefault="00251D8B" w:rsidP="00854281">
            <w:pPr>
              <w:pStyle w:val="7Tablebodycopy"/>
            </w:pPr>
          </w:p>
        </w:tc>
        <w:tc>
          <w:tcPr>
            <w:tcW w:w="1636" w:type="dxa"/>
          </w:tcPr>
          <w:p w14:paraId="548EC2DF" w14:textId="77777777" w:rsidR="00251D8B" w:rsidRDefault="00251D8B" w:rsidP="00854281">
            <w:pPr>
              <w:pStyle w:val="7Tablebodycopy"/>
            </w:pPr>
          </w:p>
        </w:tc>
        <w:tc>
          <w:tcPr>
            <w:tcW w:w="1555" w:type="dxa"/>
          </w:tcPr>
          <w:p w14:paraId="03D6CA65" w14:textId="77777777" w:rsidR="00251D8B" w:rsidRDefault="00251D8B" w:rsidP="00854281">
            <w:pPr>
              <w:pStyle w:val="7Tablebodycopy"/>
            </w:pPr>
          </w:p>
        </w:tc>
      </w:tr>
      <w:tr w:rsidR="00251D8B" w14:paraId="6DE12172" w14:textId="77777777" w:rsidTr="00854281">
        <w:tc>
          <w:tcPr>
            <w:tcW w:w="2679" w:type="dxa"/>
            <w:tcMar>
              <w:top w:w="113" w:type="dxa"/>
              <w:bottom w:w="113" w:type="dxa"/>
            </w:tcMar>
          </w:tcPr>
          <w:p w14:paraId="61590B33" w14:textId="77777777" w:rsidR="00251D8B" w:rsidRPr="003C61BD" w:rsidRDefault="00251D8B" w:rsidP="00854281">
            <w:pPr>
              <w:pStyle w:val="Text"/>
            </w:pPr>
            <w:r>
              <w:t xml:space="preserve">Compliance </w:t>
            </w:r>
          </w:p>
        </w:tc>
        <w:tc>
          <w:tcPr>
            <w:tcW w:w="2141" w:type="dxa"/>
            <w:tcMar>
              <w:top w:w="113" w:type="dxa"/>
              <w:bottom w:w="113" w:type="dxa"/>
            </w:tcMar>
          </w:tcPr>
          <w:p w14:paraId="300F8516" w14:textId="77777777" w:rsidR="00251D8B" w:rsidRDefault="00251D8B" w:rsidP="00854281">
            <w:pPr>
              <w:pStyle w:val="7Tablebodycopy"/>
            </w:pPr>
          </w:p>
        </w:tc>
        <w:tc>
          <w:tcPr>
            <w:tcW w:w="1843" w:type="dxa"/>
          </w:tcPr>
          <w:p w14:paraId="5E716380" w14:textId="77777777" w:rsidR="00251D8B" w:rsidRDefault="00251D8B" w:rsidP="00854281">
            <w:pPr>
              <w:pStyle w:val="7Tablebodycopy"/>
            </w:pPr>
          </w:p>
        </w:tc>
        <w:tc>
          <w:tcPr>
            <w:tcW w:w="1636" w:type="dxa"/>
          </w:tcPr>
          <w:p w14:paraId="3F02FC6B" w14:textId="77777777" w:rsidR="00251D8B" w:rsidRDefault="00251D8B" w:rsidP="00854281">
            <w:pPr>
              <w:pStyle w:val="7Tablebodycopy"/>
            </w:pPr>
          </w:p>
        </w:tc>
        <w:tc>
          <w:tcPr>
            <w:tcW w:w="1555" w:type="dxa"/>
          </w:tcPr>
          <w:p w14:paraId="709A6352" w14:textId="77777777" w:rsidR="00251D8B" w:rsidRDefault="00251D8B" w:rsidP="00854281">
            <w:pPr>
              <w:pStyle w:val="7Tablebodycopy"/>
            </w:pPr>
          </w:p>
        </w:tc>
      </w:tr>
      <w:tr w:rsidR="00251D8B" w14:paraId="4CA2E5B4" w14:textId="77777777" w:rsidTr="00854281">
        <w:tc>
          <w:tcPr>
            <w:tcW w:w="2679" w:type="dxa"/>
            <w:tcMar>
              <w:top w:w="113" w:type="dxa"/>
              <w:bottom w:w="113" w:type="dxa"/>
            </w:tcMar>
          </w:tcPr>
          <w:p w14:paraId="70CCF88A" w14:textId="77777777" w:rsidR="00251D8B" w:rsidRDefault="00251D8B" w:rsidP="00854281">
            <w:pPr>
              <w:pStyle w:val="Text"/>
            </w:pPr>
            <w:r>
              <w:t>Marketing/public relations</w:t>
            </w:r>
          </w:p>
        </w:tc>
        <w:tc>
          <w:tcPr>
            <w:tcW w:w="2141" w:type="dxa"/>
            <w:tcMar>
              <w:top w:w="113" w:type="dxa"/>
              <w:bottom w:w="113" w:type="dxa"/>
            </w:tcMar>
          </w:tcPr>
          <w:p w14:paraId="0267B628" w14:textId="77777777" w:rsidR="00251D8B" w:rsidRDefault="00251D8B" w:rsidP="00854281">
            <w:pPr>
              <w:pStyle w:val="7Tablebodycopy"/>
            </w:pPr>
          </w:p>
        </w:tc>
        <w:tc>
          <w:tcPr>
            <w:tcW w:w="1843" w:type="dxa"/>
          </w:tcPr>
          <w:p w14:paraId="5FC3BEEC" w14:textId="77777777" w:rsidR="00251D8B" w:rsidRDefault="00251D8B" w:rsidP="00854281">
            <w:pPr>
              <w:pStyle w:val="7Tablebodycopy"/>
            </w:pPr>
          </w:p>
        </w:tc>
        <w:tc>
          <w:tcPr>
            <w:tcW w:w="1636" w:type="dxa"/>
          </w:tcPr>
          <w:p w14:paraId="73804BE2" w14:textId="77777777" w:rsidR="00251D8B" w:rsidRDefault="00251D8B" w:rsidP="00854281">
            <w:pPr>
              <w:pStyle w:val="7Tablebodycopy"/>
            </w:pPr>
          </w:p>
        </w:tc>
        <w:tc>
          <w:tcPr>
            <w:tcW w:w="1555" w:type="dxa"/>
          </w:tcPr>
          <w:p w14:paraId="1BEC2061" w14:textId="77777777" w:rsidR="00251D8B" w:rsidRDefault="00251D8B" w:rsidP="00854281">
            <w:pPr>
              <w:pStyle w:val="7Tablebodycopy"/>
            </w:pPr>
          </w:p>
        </w:tc>
      </w:tr>
      <w:tr w:rsidR="00251D8B" w14:paraId="2BDC58CE" w14:textId="77777777" w:rsidTr="00854281">
        <w:tc>
          <w:tcPr>
            <w:tcW w:w="2679" w:type="dxa"/>
            <w:tcMar>
              <w:top w:w="113" w:type="dxa"/>
              <w:bottom w:w="113" w:type="dxa"/>
            </w:tcMar>
          </w:tcPr>
          <w:p w14:paraId="20531AA3" w14:textId="77777777" w:rsidR="00251D8B" w:rsidRDefault="00251D8B" w:rsidP="00854281">
            <w:pPr>
              <w:pStyle w:val="Text"/>
            </w:pPr>
            <w:r>
              <w:t>Procurement</w:t>
            </w:r>
          </w:p>
        </w:tc>
        <w:tc>
          <w:tcPr>
            <w:tcW w:w="2141" w:type="dxa"/>
            <w:tcMar>
              <w:top w:w="113" w:type="dxa"/>
              <w:bottom w:w="113" w:type="dxa"/>
            </w:tcMar>
          </w:tcPr>
          <w:p w14:paraId="2F319670" w14:textId="77777777" w:rsidR="00251D8B" w:rsidRDefault="00251D8B" w:rsidP="00854281">
            <w:pPr>
              <w:pStyle w:val="7Tablebodycopy"/>
            </w:pPr>
          </w:p>
        </w:tc>
        <w:tc>
          <w:tcPr>
            <w:tcW w:w="1843" w:type="dxa"/>
          </w:tcPr>
          <w:p w14:paraId="1C651B82" w14:textId="77777777" w:rsidR="00251D8B" w:rsidRDefault="00251D8B" w:rsidP="00854281">
            <w:pPr>
              <w:pStyle w:val="7Tablebodycopy"/>
            </w:pPr>
          </w:p>
        </w:tc>
        <w:tc>
          <w:tcPr>
            <w:tcW w:w="1636" w:type="dxa"/>
          </w:tcPr>
          <w:p w14:paraId="6DDD1561" w14:textId="77777777" w:rsidR="00251D8B" w:rsidRDefault="00251D8B" w:rsidP="00854281">
            <w:pPr>
              <w:pStyle w:val="7Tablebodycopy"/>
            </w:pPr>
          </w:p>
        </w:tc>
        <w:tc>
          <w:tcPr>
            <w:tcW w:w="1555" w:type="dxa"/>
          </w:tcPr>
          <w:p w14:paraId="558A0B32" w14:textId="77777777" w:rsidR="00251D8B" w:rsidRDefault="00251D8B" w:rsidP="00854281">
            <w:pPr>
              <w:pStyle w:val="7Tablebodycopy"/>
            </w:pPr>
          </w:p>
        </w:tc>
      </w:tr>
      <w:tr w:rsidR="00251D8B" w14:paraId="047F5B0E" w14:textId="77777777" w:rsidTr="00854281">
        <w:tc>
          <w:tcPr>
            <w:tcW w:w="2679" w:type="dxa"/>
            <w:tcMar>
              <w:top w:w="113" w:type="dxa"/>
              <w:bottom w:w="113" w:type="dxa"/>
            </w:tcMar>
          </w:tcPr>
          <w:p w14:paraId="3F478FEF" w14:textId="77777777" w:rsidR="00251D8B" w:rsidRDefault="00251D8B" w:rsidP="00854281">
            <w:pPr>
              <w:pStyle w:val="Text"/>
            </w:pPr>
            <w:r>
              <w:t>ICT or technology skills</w:t>
            </w:r>
          </w:p>
        </w:tc>
        <w:tc>
          <w:tcPr>
            <w:tcW w:w="2141" w:type="dxa"/>
            <w:tcMar>
              <w:top w:w="113" w:type="dxa"/>
              <w:bottom w:w="113" w:type="dxa"/>
            </w:tcMar>
          </w:tcPr>
          <w:p w14:paraId="37698709" w14:textId="77777777" w:rsidR="00251D8B" w:rsidRDefault="00251D8B" w:rsidP="00854281">
            <w:pPr>
              <w:pStyle w:val="7Tablebodycopy"/>
            </w:pPr>
          </w:p>
        </w:tc>
        <w:tc>
          <w:tcPr>
            <w:tcW w:w="1843" w:type="dxa"/>
          </w:tcPr>
          <w:p w14:paraId="666E3B7C" w14:textId="77777777" w:rsidR="00251D8B" w:rsidRDefault="00251D8B" w:rsidP="00854281">
            <w:pPr>
              <w:pStyle w:val="7Tablebodycopy"/>
            </w:pPr>
          </w:p>
        </w:tc>
        <w:tc>
          <w:tcPr>
            <w:tcW w:w="1636" w:type="dxa"/>
          </w:tcPr>
          <w:p w14:paraId="2DECEE5F" w14:textId="77777777" w:rsidR="00251D8B" w:rsidRDefault="00251D8B" w:rsidP="00854281">
            <w:pPr>
              <w:pStyle w:val="7Tablebodycopy"/>
            </w:pPr>
          </w:p>
        </w:tc>
        <w:tc>
          <w:tcPr>
            <w:tcW w:w="1555" w:type="dxa"/>
          </w:tcPr>
          <w:p w14:paraId="758182AF" w14:textId="77777777" w:rsidR="00251D8B" w:rsidRDefault="00251D8B" w:rsidP="00854281">
            <w:pPr>
              <w:pStyle w:val="7Tablebodycopy"/>
            </w:pPr>
          </w:p>
        </w:tc>
      </w:tr>
      <w:tr w:rsidR="00251D8B" w14:paraId="0466565C" w14:textId="77777777" w:rsidTr="00854281">
        <w:tc>
          <w:tcPr>
            <w:tcW w:w="2679" w:type="dxa"/>
            <w:tcMar>
              <w:top w:w="113" w:type="dxa"/>
              <w:bottom w:w="113" w:type="dxa"/>
            </w:tcMar>
          </w:tcPr>
          <w:p w14:paraId="24D4D5B8" w14:textId="77777777" w:rsidR="00251D8B" w:rsidRDefault="00251D8B" w:rsidP="00854281">
            <w:pPr>
              <w:pStyle w:val="Text"/>
            </w:pPr>
            <w:r>
              <w:t xml:space="preserve">Further or higher education </w:t>
            </w:r>
          </w:p>
        </w:tc>
        <w:tc>
          <w:tcPr>
            <w:tcW w:w="2141" w:type="dxa"/>
            <w:tcMar>
              <w:top w:w="113" w:type="dxa"/>
              <w:bottom w:w="113" w:type="dxa"/>
            </w:tcMar>
          </w:tcPr>
          <w:p w14:paraId="1417BF13" w14:textId="77777777" w:rsidR="00251D8B" w:rsidRDefault="00251D8B" w:rsidP="00854281">
            <w:pPr>
              <w:pStyle w:val="7Tablebodycopy"/>
            </w:pPr>
          </w:p>
        </w:tc>
        <w:tc>
          <w:tcPr>
            <w:tcW w:w="1843" w:type="dxa"/>
          </w:tcPr>
          <w:p w14:paraId="6E09FD76" w14:textId="77777777" w:rsidR="00251D8B" w:rsidRDefault="00251D8B" w:rsidP="00854281">
            <w:pPr>
              <w:pStyle w:val="7Tablebodycopy"/>
            </w:pPr>
          </w:p>
        </w:tc>
        <w:tc>
          <w:tcPr>
            <w:tcW w:w="1636" w:type="dxa"/>
          </w:tcPr>
          <w:p w14:paraId="104D959A" w14:textId="77777777" w:rsidR="00251D8B" w:rsidRDefault="00251D8B" w:rsidP="00854281">
            <w:pPr>
              <w:pStyle w:val="7Tablebodycopy"/>
            </w:pPr>
          </w:p>
        </w:tc>
        <w:tc>
          <w:tcPr>
            <w:tcW w:w="1555" w:type="dxa"/>
          </w:tcPr>
          <w:p w14:paraId="0B70E0A2" w14:textId="77777777" w:rsidR="00251D8B" w:rsidRDefault="00251D8B" w:rsidP="00854281">
            <w:pPr>
              <w:pStyle w:val="7Tablebodycopy"/>
            </w:pPr>
          </w:p>
        </w:tc>
      </w:tr>
      <w:tr w:rsidR="00251D8B" w14:paraId="258E5244" w14:textId="77777777" w:rsidTr="00854281">
        <w:tc>
          <w:tcPr>
            <w:tcW w:w="2679" w:type="dxa"/>
            <w:tcMar>
              <w:top w:w="113" w:type="dxa"/>
              <w:bottom w:w="113" w:type="dxa"/>
            </w:tcMar>
          </w:tcPr>
          <w:p w14:paraId="650BC10A" w14:textId="77777777" w:rsidR="00251D8B" w:rsidRDefault="00251D8B" w:rsidP="00854281">
            <w:pPr>
              <w:pStyle w:val="Text"/>
            </w:pPr>
            <w:r>
              <w:t xml:space="preserve">Knowledge of the local community </w:t>
            </w:r>
          </w:p>
        </w:tc>
        <w:tc>
          <w:tcPr>
            <w:tcW w:w="2141" w:type="dxa"/>
            <w:tcMar>
              <w:top w:w="113" w:type="dxa"/>
              <w:bottom w:w="113" w:type="dxa"/>
            </w:tcMar>
          </w:tcPr>
          <w:p w14:paraId="0EF990A0" w14:textId="77777777" w:rsidR="00251D8B" w:rsidRDefault="00251D8B" w:rsidP="00854281">
            <w:pPr>
              <w:pStyle w:val="7Tablebodycopy"/>
            </w:pPr>
          </w:p>
        </w:tc>
        <w:tc>
          <w:tcPr>
            <w:tcW w:w="1843" w:type="dxa"/>
          </w:tcPr>
          <w:p w14:paraId="172E047F" w14:textId="77777777" w:rsidR="00251D8B" w:rsidRDefault="00251D8B" w:rsidP="00854281">
            <w:pPr>
              <w:pStyle w:val="7Tablebodycopy"/>
            </w:pPr>
          </w:p>
        </w:tc>
        <w:tc>
          <w:tcPr>
            <w:tcW w:w="1636" w:type="dxa"/>
          </w:tcPr>
          <w:p w14:paraId="5B6F42B8" w14:textId="77777777" w:rsidR="00251D8B" w:rsidRDefault="00251D8B" w:rsidP="00854281">
            <w:pPr>
              <w:pStyle w:val="7Tablebodycopy"/>
            </w:pPr>
          </w:p>
        </w:tc>
        <w:tc>
          <w:tcPr>
            <w:tcW w:w="1555" w:type="dxa"/>
          </w:tcPr>
          <w:p w14:paraId="565F6ABA" w14:textId="77777777" w:rsidR="00251D8B" w:rsidRDefault="00251D8B" w:rsidP="00854281">
            <w:pPr>
              <w:pStyle w:val="7Tablebodycopy"/>
            </w:pPr>
          </w:p>
        </w:tc>
      </w:tr>
    </w:tbl>
    <w:p w14:paraId="5FF6B55F" w14:textId="77777777" w:rsidR="00251D8B" w:rsidRDefault="00251D8B" w:rsidP="00251D8B"/>
    <w:p w14:paraId="1698DFF8" w14:textId="77777777" w:rsidR="00251D8B" w:rsidRDefault="00251D8B" w:rsidP="00251D8B"/>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38"/>
      </w:tblGrid>
      <w:tr w:rsidR="00D75F21" w14:paraId="6B935184" w14:textId="77777777" w:rsidTr="00D36685">
        <w:tc>
          <w:tcPr>
            <w:tcW w:w="9781" w:type="dxa"/>
            <w:tcBorders>
              <w:top w:val="nil"/>
              <w:left w:val="nil"/>
              <w:bottom w:val="nil"/>
              <w:right w:val="nil"/>
              <w:tl2br w:val="nil"/>
              <w:tr2bl w:val="nil"/>
            </w:tcBorders>
            <w:shd w:val="clear" w:color="auto" w:fill="12263F"/>
            <w:tcMar>
              <w:top w:w="113" w:type="dxa"/>
              <w:bottom w:w="113" w:type="dxa"/>
            </w:tcMar>
          </w:tcPr>
          <w:p w14:paraId="2F4E5804" w14:textId="77777777" w:rsidR="00D75F21" w:rsidRPr="00E531B2" w:rsidRDefault="00D75F21" w:rsidP="00D36685">
            <w:pPr>
              <w:pStyle w:val="1bodycopy"/>
              <w:rPr>
                <w:caps/>
                <w:color w:val="F8F8F8"/>
              </w:rPr>
            </w:pPr>
            <w:r w:rsidRPr="00E531B2">
              <w:rPr>
                <w:caps/>
                <w:color w:val="F8F8F8"/>
              </w:rPr>
              <w:t>sign and date</w:t>
            </w:r>
          </w:p>
        </w:tc>
      </w:tr>
      <w:tr w:rsidR="00D75F21" w14:paraId="4F2580ED" w14:textId="77777777" w:rsidTr="00D36685">
        <w:tc>
          <w:tcPr>
            <w:tcW w:w="9781" w:type="dxa"/>
            <w:tcMar>
              <w:top w:w="113" w:type="dxa"/>
              <w:bottom w:w="113" w:type="dxa"/>
            </w:tcMar>
          </w:tcPr>
          <w:p w14:paraId="0DAB1A69" w14:textId="77777777" w:rsidR="00D75F21" w:rsidRDefault="00D75F21" w:rsidP="00D36685">
            <w:pPr>
              <w:pStyle w:val="7Tablebodycopy"/>
            </w:pPr>
            <w:r>
              <w:t>Name (please print):</w:t>
            </w:r>
          </w:p>
          <w:p w14:paraId="3CCCE756" w14:textId="77777777" w:rsidR="00755AA5" w:rsidRDefault="00755AA5" w:rsidP="00D36685">
            <w:pPr>
              <w:pStyle w:val="7Tablebodycopy"/>
            </w:pPr>
          </w:p>
          <w:p w14:paraId="7820DF85" w14:textId="77777777" w:rsidR="00D75F21" w:rsidRDefault="00D75F21" w:rsidP="00D36685">
            <w:pPr>
              <w:pStyle w:val="7Tablebodycopy"/>
            </w:pPr>
            <w:r>
              <w:t>Sign:</w:t>
            </w:r>
          </w:p>
          <w:p w14:paraId="23E68827" w14:textId="77777777" w:rsidR="00755AA5" w:rsidRDefault="00755AA5" w:rsidP="00D36685">
            <w:pPr>
              <w:pStyle w:val="7Tablebodycopy"/>
            </w:pPr>
          </w:p>
          <w:p w14:paraId="202BE60F" w14:textId="77777777" w:rsidR="00D75F21" w:rsidRDefault="00D75F21" w:rsidP="00D36685">
            <w:pPr>
              <w:pStyle w:val="7Tablebodycopy"/>
            </w:pPr>
            <w:r>
              <w:t>Date:</w:t>
            </w:r>
          </w:p>
        </w:tc>
      </w:tr>
    </w:tbl>
    <w:p w14:paraId="01D4FA80" w14:textId="77777777" w:rsidR="00251D8B" w:rsidRPr="00D75F21" w:rsidRDefault="00251D8B" w:rsidP="00251D8B"/>
    <w:p w14:paraId="629AA5F6" w14:textId="77777777" w:rsidR="00251D8B" w:rsidRDefault="00251D8B" w:rsidP="00251D8B">
      <w:pPr>
        <w:pStyle w:val="4Heading1"/>
        <w:rPr>
          <w:noProof/>
        </w:rPr>
      </w:pPr>
    </w:p>
    <w:p w14:paraId="61DDC7AD" w14:textId="77777777" w:rsidR="00CE654E" w:rsidRPr="00251D8B" w:rsidRDefault="00CE654E" w:rsidP="00251D8B"/>
    <w:sectPr w:rsidR="00CE654E" w:rsidRPr="00251D8B" w:rsidSect="00492BB3">
      <w:headerReference w:type="even" r:id="rId15"/>
      <w:headerReference w:type="default" r:id="rId16"/>
      <w:footerReference w:type="default" r:id="rId17"/>
      <w:headerReference w:type="first" r:id="rId18"/>
      <w:footerReference w:type="first" r:id="rId19"/>
      <w:pgSz w:w="11900" w:h="16840"/>
      <w:pgMar w:top="993" w:right="1077" w:bottom="1701" w:left="1077" w:header="737"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7C53C" w14:textId="77777777" w:rsidR="00000038" w:rsidRDefault="00000038" w:rsidP="00626EDA">
      <w:r>
        <w:separator/>
      </w:r>
    </w:p>
  </w:endnote>
  <w:endnote w:type="continuationSeparator" w:id="0">
    <w:p w14:paraId="45CBD021" w14:textId="77777777" w:rsidR="00000038" w:rsidRDefault="0000003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E8AE" w14:textId="77777777" w:rsidR="00263ECA" w:rsidRDefault="00263ECA">
    <w:pPr>
      <w:pStyle w:val="Footer"/>
      <w:jc w:val="center"/>
    </w:pPr>
    <w:r>
      <w:fldChar w:fldCharType="begin"/>
    </w:r>
    <w:r>
      <w:instrText xml:space="preserve"> PAGE   \* MERGEFORMAT </w:instrText>
    </w:r>
    <w:r>
      <w:fldChar w:fldCharType="separate"/>
    </w:r>
    <w:r>
      <w:rPr>
        <w:noProof/>
      </w:rPr>
      <w:t>2</w:t>
    </w:r>
    <w:r>
      <w:rPr>
        <w:noProof/>
      </w:rPr>
      <w:fldChar w:fldCharType="end"/>
    </w:r>
  </w:p>
  <w:p w14:paraId="0F26373A" w14:textId="77777777" w:rsidR="00263ECA" w:rsidRDefault="00263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3255" w14:textId="77777777" w:rsidR="00874C73" w:rsidRDefault="00874C73">
    <w:pPr>
      <w:pStyle w:val="Footer"/>
    </w:pPr>
  </w:p>
  <w:p w14:paraId="0EC38B13" w14:textId="77777777" w:rsidR="00874C73" w:rsidRDefault="00874C73">
    <w:pPr>
      <w:pStyle w:val="Footer"/>
    </w:pPr>
  </w:p>
  <w:p w14:paraId="7EBB011D"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C810" w14:textId="77777777" w:rsidR="00000038" w:rsidRDefault="00000038" w:rsidP="00626EDA">
      <w:r>
        <w:separator/>
      </w:r>
    </w:p>
  </w:footnote>
  <w:footnote w:type="continuationSeparator" w:id="0">
    <w:p w14:paraId="0C2B65E8" w14:textId="77777777" w:rsidR="00000038" w:rsidRDefault="00000038"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2845" w14:textId="61A994D9" w:rsidR="00FE3F15" w:rsidRDefault="003D1EE6">
    <w:r>
      <w:rPr>
        <w:noProof/>
      </w:rPr>
      <w:drawing>
        <wp:anchor distT="0" distB="0" distL="114300" distR="114300" simplePos="0" relativeHeight="251657216" behindDoc="1" locked="0" layoutInCell="1" allowOverlap="1" wp14:anchorId="58454D26" wp14:editId="0A11A312">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75AD8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560B" w14:textId="77777777" w:rsidR="00FE3F15" w:rsidRDefault="00FE3F15"/>
  <w:p w14:paraId="273DC8ED" w14:textId="77777777" w:rsidR="00FE3F15" w:rsidRDefault="00FE3F15"/>
  <w:p w14:paraId="0851F95A"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CBE9" w14:textId="512D97E9" w:rsidR="00FE3F15" w:rsidRDefault="00711E98">
    <w:r>
      <w:rPr>
        <w:rFonts w:ascii="Segoe UI" w:eastAsia="Times New Roman" w:hAnsi="Segoe UI" w:cs="Segoe UI"/>
        <w:noProof/>
        <w:color w:val="201F1E"/>
        <w:sz w:val="23"/>
        <w:szCs w:val="23"/>
      </w:rPr>
      <w:drawing>
        <wp:anchor distT="0" distB="0" distL="114300" distR="114300" simplePos="0" relativeHeight="251659264" behindDoc="1" locked="0" layoutInCell="1" allowOverlap="1" wp14:anchorId="52FD9542" wp14:editId="48E2EC86">
          <wp:simplePos x="0" y="0"/>
          <wp:positionH relativeFrom="margin">
            <wp:align>right</wp:align>
          </wp:positionH>
          <wp:positionV relativeFrom="paragraph">
            <wp:posOffset>-2610</wp:posOffset>
          </wp:positionV>
          <wp:extent cx="885751" cy="891540"/>
          <wp:effectExtent l="0" t="0" r="0" b="3810"/>
          <wp:wrapNone/>
          <wp:docPr id="104248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5751" cy="89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4F11" w:rsidRPr="00263ECA">
      <w:rPr>
        <w:noProof/>
        <w:lang w:val="en-GB" w:eastAsia="en-GB"/>
      </w:rPr>
      <w:drawing>
        <wp:inline distT="0" distB="0" distL="0" distR="0" wp14:anchorId="7362C6AF" wp14:editId="2F6D180B">
          <wp:extent cx="882650" cy="787400"/>
          <wp:effectExtent l="0" t="0" r="0" b="0"/>
          <wp:docPr id="2135079572" name="Picture 2135079572" descr="\\admin4061\Home Directories\pmacz4061\Pegg\Multi Academy Trust\Letter Logo Clea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min4061\Home Directories\pmacz4061\Pegg\Multi Academy Trust\Letter Logo Clear-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2650" cy="787400"/>
                  </a:xfrm>
                  <a:prstGeom prst="rect">
                    <a:avLst/>
                  </a:prstGeom>
                  <a:noFill/>
                  <a:ln>
                    <a:noFill/>
                  </a:ln>
                </pic:spPr>
              </pic:pic>
            </a:graphicData>
          </a:graphic>
        </wp:inline>
      </w:drawing>
    </w:r>
  </w:p>
  <w:p w14:paraId="30BA82BC"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2.4pt" o:bullet="t">
        <v:imagedata r:id="rId1" o:title="TK_LOGO_POINTER_RGB_BULLET"/>
      </v:shape>
    </w:pict>
  </w:numPicBullet>
  <w:numPicBullet w:numPicBulletId="1">
    <w:pict>
      <v:shape id="_x0000_i1026" type="#_x0000_t75" style="width:36pt;height:30pt" o:bullet="t">
        <v:imagedata r:id="rId2" o:title="Tick"/>
      </v:shape>
    </w:pict>
  </w:numPicBullet>
  <w:numPicBullet w:numPicBulletId="2">
    <w:pict>
      <v:shape id="_x0000_i1027" type="#_x0000_t75" style="width:30pt;height:30pt" o:bullet="t">
        <v:imagedata r:id="rId3" o:title="Cross"/>
      </v:shape>
    </w:pict>
  </w:numPicBullet>
  <w:numPicBullet w:numPicBulletId="3">
    <w:pict>
      <v:shape id="_x0000_i1028" type="#_x0000_t75" style="width:209.4pt;height:332.4pt" o:bullet="t">
        <v:imagedata r:id="rId4" o:title="art1EF6"/>
      </v:shape>
    </w:pict>
  </w:numPicBullet>
  <w:numPicBullet w:numPicBulletId="4">
    <w:pict>
      <v:shape id="_x0000_i1029" type="#_x0000_t75" style="width:209.4pt;height:332.4pt" o:bullet="t">
        <v:imagedata r:id="rId5" o:title="TK_LOGO_POINTER_RGB_bullet_blue"/>
      </v:shape>
    </w:pict>
  </w:numPicBullet>
  <w:abstractNum w:abstractNumId="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3425F5"/>
    <w:multiLevelType w:val="hybridMultilevel"/>
    <w:tmpl w:val="C97AF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45D02"/>
    <w:multiLevelType w:val="hybridMultilevel"/>
    <w:tmpl w:val="AE34B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5343D"/>
    <w:multiLevelType w:val="hybridMultilevel"/>
    <w:tmpl w:val="40DA7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323E78"/>
    <w:multiLevelType w:val="hybridMultilevel"/>
    <w:tmpl w:val="A7D87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3B2D55"/>
    <w:multiLevelType w:val="hybridMultilevel"/>
    <w:tmpl w:val="82A0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F2639B"/>
    <w:multiLevelType w:val="multilevel"/>
    <w:tmpl w:val="E7EE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15355"/>
    <w:multiLevelType w:val="multilevel"/>
    <w:tmpl w:val="603A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5656C3"/>
    <w:multiLevelType w:val="hybridMultilevel"/>
    <w:tmpl w:val="AE1A9D9A"/>
    <w:lvl w:ilvl="0" w:tplc="BAB2F482">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C922A0"/>
    <w:multiLevelType w:val="hybridMultilevel"/>
    <w:tmpl w:val="3ABA3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DE6F55"/>
    <w:multiLevelType w:val="hybridMultilevel"/>
    <w:tmpl w:val="C026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F72A0D"/>
    <w:multiLevelType w:val="multilevel"/>
    <w:tmpl w:val="F066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57769A"/>
    <w:multiLevelType w:val="multilevel"/>
    <w:tmpl w:val="6866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95988"/>
    <w:multiLevelType w:val="hybridMultilevel"/>
    <w:tmpl w:val="27182D34"/>
    <w:lvl w:ilvl="0" w:tplc="AC34CB06">
      <w:start w:val="1"/>
      <w:numFmt w:val="bullet"/>
      <w:pStyle w:val="3Bulletedcopyblue"/>
      <w:lvlText w:val=""/>
      <w:lvlPicBulletId w:val="4"/>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26476277">
    <w:abstractNumId w:val="19"/>
  </w:num>
  <w:num w:numId="2" w16cid:durableId="1802073905">
    <w:abstractNumId w:val="5"/>
  </w:num>
  <w:num w:numId="3" w16cid:durableId="1844007987">
    <w:abstractNumId w:val="0"/>
  </w:num>
  <w:num w:numId="4" w16cid:durableId="21591835">
    <w:abstractNumId w:val="12"/>
  </w:num>
  <w:num w:numId="5" w16cid:durableId="402291515">
    <w:abstractNumId w:val="2"/>
  </w:num>
  <w:num w:numId="6" w16cid:durableId="1734892890">
    <w:abstractNumId w:val="21"/>
  </w:num>
  <w:num w:numId="7" w16cid:durableId="102768801">
    <w:abstractNumId w:val="13"/>
  </w:num>
  <w:num w:numId="8" w16cid:durableId="128937042">
    <w:abstractNumId w:val="14"/>
  </w:num>
  <w:num w:numId="9" w16cid:durableId="1479885592">
    <w:abstractNumId w:val="8"/>
  </w:num>
  <w:num w:numId="10" w16cid:durableId="924529629">
    <w:abstractNumId w:val="11"/>
  </w:num>
  <w:num w:numId="11" w16cid:durableId="1646276573">
    <w:abstractNumId w:val="1"/>
  </w:num>
  <w:num w:numId="12" w16cid:durableId="1605848169">
    <w:abstractNumId w:val="16"/>
  </w:num>
  <w:num w:numId="13" w16cid:durableId="178469248">
    <w:abstractNumId w:val="17"/>
  </w:num>
  <w:num w:numId="14" w16cid:durableId="364718360">
    <w:abstractNumId w:val="6"/>
  </w:num>
  <w:num w:numId="15" w16cid:durableId="1086533223">
    <w:abstractNumId w:val="7"/>
  </w:num>
  <w:num w:numId="16" w16cid:durableId="1438718716">
    <w:abstractNumId w:val="3"/>
  </w:num>
  <w:num w:numId="17" w16cid:durableId="1997566677">
    <w:abstractNumId w:val="10"/>
  </w:num>
  <w:num w:numId="18" w16cid:durableId="793407057">
    <w:abstractNumId w:val="18"/>
  </w:num>
  <w:num w:numId="19" w16cid:durableId="1546213223">
    <w:abstractNumId w:val="9"/>
  </w:num>
  <w:num w:numId="20" w16cid:durableId="1527450050">
    <w:abstractNumId w:val="20"/>
  </w:num>
  <w:num w:numId="21" w16cid:durableId="1726681886">
    <w:abstractNumId w:val="4"/>
  </w:num>
  <w:num w:numId="22" w16cid:durableId="205988832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8B"/>
    <w:rsid w:val="00000038"/>
    <w:rsid w:val="0000064F"/>
    <w:rsid w:val="0001412E"/>
    <w:rsid w:val="00015925"/>
    <w:rsid w:val="00015B1A"/>
    <w:rsid w:val="0002254B"/>
    <w:rsid w:val="00033BBD"/>
    <w:rsid w:val="0004337E"/>
    <w:rsid w:val="000436FE"/>
    <w:rsid w:val="000506B1"/>
    <w:rsid w:val="00071676"/>
    <w:rsid w:val="00082050"/>
    <w:rsid w:val="000865D6"/>
    <w:rsid w:val="00086D0D"/>
    <w:rsid w:val="000A569F"/>
    <w:rsid w:val="000B77E5"/>
    <w:rsid w:val="000F091E"/>
    <w:rsid w:val="000F5932"/>
    <w:rsid w:val="000F5D50"/>
    <w:rsid w:val="00113B49"/>
    <w:rsid w:val="00123132"/>
    <w:rsid w:val="001263EE"/>
    <w:rsid w:val="001329BB"/>
    <w:rsid w:val="001357C9"/>
    <w:rsid w:val="00136346"/>
    <w:rsid w:val="001602DF"/>
    <w:rsid w:val="00163438"/>
    <w:rsid w:val="00171096"/>
    <w:rsid w:val="0018347C"/>
    <w:rsid w:val="001864DE"/>
    <w:rsid w:val="00186D9D"/>
    <w:rsid w:val="00196CB9"/>
    <w:rsid w:val="001A444E"/>
    <w:rsid w:val="001C3F60"/>
    <w:rsid w:val="001C6064"/>
    <w:rsid w:val="001E0D73"/>
    <w:rsid w:val="001E3CA3"/>
    <w:rsid w:val="001E6217"/>
    <w:rsid w:val="001F364C"/>
    <w:rsid w:val="00200633"/>
    <w:rsid w:val="0021209C"/>
    <w:rsid w:val="00235450"/>
    <w:rsid w:val="00242868"/>
    <w:rsid w:val="00251D8B"/>
    <w:rsid w:val="0025532D"/>
    <w:rsid w:val="00263ECA"/>
    <w:rsid w:val="00275D5E"/>
    <w:rsid w:val="00285649"/>
    <w:rsid w:val="00292BA3"/>
    <w:rsid w:val="002A73D2"/>
    <w:rsid w:val="002B7856"/>
    <w:rsid w:val="002C4C82"/>
    <w:rsid w:val="002C7773"/>
    <w:rsid w:val="002D582C"/>
    <w:rsid w:val="002F0915"/>
    <w:rsid w:val="002F3163"/>
    <w:rsid w:val="00302A33"/>
    <w:rsid w:val="00303816"/>
    <w:rsid w:val="00305178"/>
    <w:rsid w:val="003263D6"/>
    <w:rsid w:val="00332595"/>
    <w:rsid w:val="0033444A"/>
    <w:rsid w:val="003365A2"/>
    <w:rsid w:val="0033673B"/>
    <w:rsid w:val="00341EFE"/>
    <w:rsid w:val="0035488A"/>
    <w:rsid w:val="00357E7B"/>
    <w:rsid w:val="0036413F"/>
    <w:rsid w:val="003B63F1"/>
    <w:rsid w:val="003B7A75"/>
    <w:rsid w:val="003D1EE6"/>
    <w:rsid w:val="003D3C77"/>
    <w:rsid w:val="003F2BD9"/>
    <w:rsid w:val="003F2C44"/>
    <w:rsid w:val="0040030E"/>
    <w:rsid w:val="0040567D"/>
    <w:rsid w:val="00432E5C"/>
    <w:rsid w:val="0043529E"/>
    <w:rsid w:val="00457398"/>
    <w:rsid w:val="0046077F"/>
    <w:rsid w:val="0049204B"/>
    <w:rsid w:val="00492BB3"/>
    <w:rsid w:val="004944EE"/>
    <w:rsid w:val="004B2FFE"/>
    <w:rsid w:val="004B3C9A"/>
    <w:rsid w:val="004D15C0"/>
    <w:rsid w:val="004E00A1"/>
    <w:rsid w:val="004F3DCF"/>
    <w:rsid w:val="004F4ED8"/>
    <w:rsid w:val="005020AC"/>
    <w:rsid w:val="0050244F"/>
    <w:rsid w:val="005172C4"/>
    <w:rsid w:val="00517300"/>
    <w:rsid w:val="00531C8C"/>
    <w:rsid w:val="0053422F"/>
    <w:rsid w:val="00534BE2"/>
    <w:rsid w:val="005419F6"/>
    <w:rsid w:val="005627C9"/>
    <w:rsid w:val="00564CD3"/>
    <w:rsid w:val="00566B82"/>
    <w:rsid w:val="00571A2E"/>
    <w:rsid w:val="00573834"/>
    <w:rsid w:val="00584A10"/>
    <w:rsid w:val="00590890"/>
    <w:rsid w:val="00597ED1"/>
    <w:rsid w:val="005B4650"/>
    <w:rsid w:val="005D03B7"/>
    <w:rsid w:val="005E0DEF"/>
    <w:rsid w:val="00626EDA"/>
    <w:rsid w:val="00634F64"/>
    <w:rsid w:val="00637376"/>
    <w:rsid w:val="006779ED"/>
    <w:rsid w:val="0069777E"/>
    <w:rsid w:val="006A1576"/>
    <w:rsid w:val="006A52D3"/>
    <w:rsid w:val="006B0533"/>
    <w:rsid w:val="006B4C6C"/>
    <w:rsid w:val="006E44A2"/>
    <w:rsid w:val="006F569D"/>
    <w:rsid w:val="006F7E8A"/>
    <w:rsid w:val="007070A1"/>
    <w:rsid w:val="00711E98"/>
    <w:rsid w:val="00711F98"/>
    <w:rsid w:val="00713DF9"/>
    <w:rsid w:val="00723D2E"/>
    <w:rsid w:val="00735B7D"/>
    <w:rsid w:val="00755AA5"/>
    <w:rsid w:val="00763CE7"/>
    <w:rsid w:val="0078067D"/>
    <w:rsid w:val="00795C18"/>
    <w:rsid w:val="007A04A1"/>
    <w:rsid w:val="007A2E9C"/>
    <w:rsid w:val="007C5AC9"/>
    <w:rsid w:val="007D268D"/>
    <w:rsid w:val="007E217D"/>
    <w:rsid w:val="007E417F"/>
    <w:rsid w:val="0080784C"/>
    <w:rsid w:val="008116A6"/>
    <w:rsid w:val="0084670B"/>
    <w:rsid w:val="008472C3"/>
    <w:rsid w:val="00854281"/>
    <w:rsid w:val="00860B68"/>
    <w:rsid w:val="00874C73"/>
    <w:rsid w:val="008941E7"/>
    <w:rsid w:val="0089429A"/>
    <w:rsid w:val="008C1253"/>
    <w:rsid w:val="008F744A"/>
    <w:rsid w:val="00902FF5"/>
    <w:rsid w:val="009110C0"/>
    <w:rsid w:val="0091164F"/>
    <w:rsid w:val="00913672"/>
    <w:rsid w:val="00916CAD"/>
    <w:rsid w:val="00921AEC"/>
    <w:rsid w:val="00924190"/>
    <w:rsid w:val="0092503E"/>
    <w:rsid w:val="00943E4C"/>
    <w:rsid w:val="009539ED"/>
    <w:rsid w:val="009671D7"/>
    <w:rsid w:val="00985665"/>
    <w:rsid w:val="00994340"/>
    <w:rsid w:val="009A448F"/>
    <w:rsid w:val="009C2180"/>
    <w:rsid w:val="009E0934"/>
    <w:rsid w:val="009F2D0C"/>
    <w:rsid w:val="00A130F5"/>
    <w:rsid w:val="00A22163"/>
    <w:rsid w:val="00A442A0"/>
    <w:rsid w:val="00A53A71"/>
    <w:rsid w:val="00A60DE4"/>
    <w:rsid w:val="00A627F9"/>
    <w:rsid w:val="00A63D60"/>
    <w:rsid w:val="00A7212A"/>
    <w:rsid w:val="00AA2ECB"/>
    <w:rsid w:val="00AE6ABA"/>
    <w:rsid w:val="00AF582B"/>
    <w:rsid w:val="00B01FD6"/>
    <w:rsid w:val="00B03011"/>
    <w:rsid w:val="00B03CEA"/>
    <w:rsid w:val="00B04F8F"/>
    <w:rsid w:val="00B065E1"/>
    <w:rsid w:val="00B11EA7"/>
    <w:rsid w:val="00B21B58"/>
    <w:rsid w:val="00B25A1C"/>
    <w:rsid w:val="00B32063"/>
    <w:rsid w:val="00B370A5"/>
    <w:rsid w:val="00B4354D"/>
    <w:rsid w:val="00B43B51"/>
    <w:rsid w:val="00B52CBC"/>
    <w:rsid w:val="00B54F11"/>
    <w:rsid w:val="00B6679E"/>
    <w:rsid w:val="00B77273"/>
    <w:rsid w:val="00B8287E"/>
    <w:rsid w:val="00B95F60"/>
    <w:rsid w:val="00BA3D3A"/>
    <w:rsid w:val="00BA6AA6"/>
    <w:rsid w:val="00BE1C76"/>
    <w:rsid w:val="00BE212F"/>
    <w:rsid w:val="00BF20C2"/>
    <w:rsid w:val="00BF49F5"/>
    <w:rsid w:val="00C219CA"/>
    <w:rsid w:val="00C51C6A"/>
    <w:rsid w:val="00C54DD9"/>
    <w:rsid w:val="00C70262"/>
    <w:rsid w:val="00C70E69"/>
    <w:rsid w:val="00C82A30"/>
    <w:rsid w:val="00C8314B"/>
    <w:rsid w:val="00C92756"/>
    <w:rsid w:val="00C96F4D"/>
    <w:rsid w:val="00CA3D6C"/>
    <w:rsid w:val="00CA5C7A"/>
    <w:rsid w:val="00CA7D13"/>
    <w:rsid w:val="00CC0CE8"/>
    <w:rsid w:val="00CC37EC"/>
    <w:rsid w:val="00CE654E"/>
    <w:rsid w:val="00D10EC3"/>
    <w:rsid w:val="00D11C7E"/>
    <w:rsid w:val="00D455D0"/>
    <w:rsid w:val="00D508B4"/>
    <w:rsid w:val="00D568D6"/>
    <w:rsid w:val="00D65FBE"/>
    <w:rsid w:val="00D75F21"/>
    <w:rsid w:val="00D8534A"/>
    <w:rsid w:val="00D86752"/>
    <w:rsid w:val="00D87EAD"/>
    <w:rsid w:val="00D95FA0"/>
    <w:rsid w:val="00DA2950"/>
    <w:rsid w:val="00DA43DE"/>
    <w:rsid w:val="00DA44B1"/>
    <w:rsid w:val="00DA5725"/>
    <w:rsid w:val="00DA7B56"/>
    <w:rsid w:val="00DA7F11"/>
    <w:rsid w:val="00DB4F23"/>
    <w:rsid w:val="00DC4EBF"/>
    <w:rsid w:val="00DC5FAC"/>
    <w:rsid w:val="00DF66B4"/>
    <w:rsid w:val="00E002BE"/>
    <w:rsid w:val="00E24FDF"/>
    <w:rsid w:val="00E3210F"/>
    <w:rsid w:val="00E56053"/>
    <w:rsid w:val="00E61E47"/>
    <w:rsid w:val="00E647DF"/>
    <w:rsid w:val="00E86497"/>
    <w:rsid w:val="00E9136B"/>
    <w:rsid w:val="00E93A17"/>
    <w:rsid w:val="00EB50D7"/>
    <w:rsid w:val="00EC2495"/>
    <w:rsid w:val="00ED315C"/>
    <w:rsid w:val="00EE3E2C"/>
    <w:rsid w:val="00EE4438"/>
    <w:rsid w:val="00EF1055"/>
    <w:rsid w:val="00EF1CBE"/>
    <w:rsid w:val="00EF22F0"/>
    <w:rsid w:val="00F139E0"/>
    <w:rsid w:val="00F40EC2"/>
    <w:rsid w:val="00F436F6"/>
    <w:rsid w:val="00F644C2"/>
    <w:rsid w:val="00F664F4"/>
    <w:rsid w:val="00F82220"/>
    <w:rsid w:val="00F8307B"/>
    <w:rsid w:val="00F852C1"/>
    <w:rsid w:val="00F97695"/>
    <w:rsid w:val="00FE3F15"/>
    <w:rsid w:val="00FE7941"/>
    <w:rsid w:val="00FF1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A8EC5"/>
  <w15:chartTrackingRefBased/>
  <w15:docId w15:val="{BEA60156-53BB-437C-AC28-73BACB27F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1D8B"/>
    <w:pPr>
      <w:spacing w:after="120"/>
    </w:pPr>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rPr>
      <w:b/>
      <w:color w:val="12263F"/>
      <w:sz w:val="24"/>
    </w:rPr>
  </w:style>
  <w:style w:type="paragraph" w:customStyle="1" w:styleId="8Secondbullet">
    <w:name w:val="8 Second bullet"/>
    <w:basedOn w:val="Normal"/>
    <w:link w:val="8SecondbulletChar"/>
    <w:qFormat/>
    <w:rsid w:val="000506B1"/>
    <w:pPr>
      <w:numPr>
        <w:numId w:val="1"/>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Text">
    <w:name w:val="Text"/>
    <w:basedOn w:val="BodyText"/>
    <w:link w:val="TextChar"/>
    <w:qFormat/>
    <w:rsid w:val="00251D8B"/>
    <w:rPr>
      <w:rFonts w:cs="Arial"/>
      <w:szCs w:val="20"/>
    </w:rPr>
  </w:style>
  <w:style w:type="character" w:customStyle="1" w:styleId="TextChar">
    <w:name w:val="Text Char"/>
    <w:link w:val="Text"/>
    <w:rsid w:val="00251D8B"/>
    <w:rPr>
      <w:rFonts w:eastAsia="MS Mincho" w:cs="Arial"/>
      <w:lang w:val="en-US" w:eastAsia="en-US"/>
    </w:rPr>
  </w:style>
  <w:style w:type="paragraph" w:customStyle="1" w:styleId="Heading">
    <w:name w:val="Heading"/>
    <w:basedOn w:val="BodyText"/>
    <w:link w:val="HeadingChar"/>
    <w:autoRedefine/>
    <w:qFormat/>
    <w:rsid w:val="00251D8B"/>
    <w:pPr>
      <w:spacing w:line="360" w:lineRule="auto"/>
    </w:pPr>
    <w:rPr>
      <w:b/>
      <w:sz w:val="24"/>
    </w:rPr>
  </w:style>
  <w:style w:type="character" w:customStyle="1" w:styleId="HeadingChar">
    <w:name w:val="Heading Char"/>
    <w:link w:val="Heading"/>
    <w:rsid w:val="00251D8B"/>
    <w:rPr>
      <w:rFonts w:eastAsia="MS Mincho"/>
      <w:b/>
      <w:sz w:val="24"/>
      <w:szCs w:val="24"/>
      <w:lang w:val="en-US" w:eastAsia="en-US"/>
    </w:rPr>
  </w:style>
  <w:style w:type="paragraph" w:customStyle="1" w:styleId="7Tablebodybulleted">
    <w:name w:val="7 Table body bulleted"/>
    <w:basedOn w:val="1bodycopy"/>
    <w:qFormat/>
    <w:rsid w:val="00251D8B"/>
    <w:pPr>
      <w:numPr>
        <w:numId w:val="8"/>
      </w:numPr>
      <w:tabs>
        <w:tab w:val="num" w:pos="360"/>
      </w:tabs>
      <w:ind w:left="0" w:right="0" w:firstLine="0"/>
    </w:pPr>
  </w:style>
  <w:style w:type="character" w:styleId="Emphasis">
    <w:name w:val="Emphasis"/>
    <w:uiPriority w:val="20"/>
    <w:rsid w:val="00251D8B"/>
    <w:rPr>
      <w:i/>
      <w:iCs/>
    </w:rPr>
  </w:style>
  <w:style w:type="paragraph" w:styleId="BodyText">
    <w:name w:val="Body Text"/>
    <w:basedOn w:val="Normal"/>
    <w:link w:val="BodyTextChar"/>
    <w:uiPriority w:val="99"/>
    <w:semiHidden/>
    <w:unhideWhenUsed/>
    <w:rsid w:val="00251D8B"/>
  </w:style>
  <w:style w:type="character" w:customStyle="1" w:styleId="BodyTextChar">
    <w:name w:val="Body Text Char"/>
    <w:link w:val="BodyText"/>
    <w:uiPriority w:val="99"/>
    <w:semiHidden/>
    <w:rsid w:val="00251D8B"/>
    <w:rPr>
      <w:rFonts w:eastAsia="MS Mincho"/>
      <w:szCs w:val="24"/>
      <w:lang w:val="en-US" w:eastAsia="en-US"/>
    </w:rPr>
  </w:style>
  <w:style w:type="character" w:styleId="CommentReference">
    <w:name w:val="annotation reference"/>
    <w:uiPriority w:val="99"/>
    <w:semiHidden/>
    <w:unhideWhenUsed/>
    <w:rsid w:val="000436FE"/>
    <w:rPr>
      <w:sz w:val="16"/>
      <w:szCs w:val="16"/>
    </w:rPr>
  </w:style>
  <w:style w:type="paragraph" w:styleId="CommentText">
    <w:name w:val="annotation text"/>
    <w:basedOn w:val="Normal"/>
    <w:link w:val="CommentTextChar"/>
    <w:uiPriority w:val="99"/>
    <w:unhideWhenUsed/>
    <w:rsid w:val="000436FE"/>
    <w:rPr>
      <w:szCs w:val="20"/>
    </w:rPr>
  </w:style>
  <w:style w:type="character" w:customStyle="1" w:styleId="CommentTextChar">
    <w:name w:val="Comment Text Char"/>
    <w:link w:val="CommentText"/>
    <w:uiPriority w:val="99"/>
    <w:rsid w:val="000436F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0436FE"/>
    <w:rPr>
      <w:b/>
      <w:bCs/>
    </w:rPr>
  </w:style>
  <w:style w:type="character" w:customStyle="1" w:styleId="CommentSubjectChar">
    <w:name w:val="Comment Subject Char"/>
    <w:link w:val="CommentSubject"/>
    <w:uiPriority w:val="99"/>
    <w:semiHidden/>
    <w:rsid w:val="000436FE"/>
    <w:rPr>
      <w:rFonts w:eastAsia="MS Mincho"/>
      <w:b/>
      <w:bCs/>
      <w:lang w:val="en-US" w:eastAsia="en-US"/>
    </w:rPr>
  </w:style>
  <w:style w:type="character" w:styleId="FollowedHyperlink">
    <w:name w:val="FollowedHyperlink"/>
    <w:uiPriority w:val="99"/>
    <w:semiHidden/>
    <w:unhideWhenUsed/>
    <w:rsid w:val="00B01FD6"/>
    <w:rPr>
      <w:color w:val="954F72"/>
      <w:u w:val="single"/>
    </w:rPr>
  </w:style>
  <w:style w:type="paragraph" w:styleId="NormalWeb">
    <w:name w:val="Normal (Web)"/>
    <w:basedOn w:val="Normal"/>
    <w:uiPriority w:val="99"/>
    <w:semiHidden/>
    <w:unhideWhenUsed/>
    <w:rsid w:val="003263D6"/>
    <w:pPr>
      <w:spacing w:before="100" w:beforeAutospacing="1" w:after="100" w:afterAutospacing="1"/>
    </w:pPr>
    <w:rPr>
      <w:rFonts w:ascii="Times New Roman" w:eastAsia="Times New Roman" w:hAnsi="Times New Roman"/>
      <w:sz w:val="24"/>
      <w:lang w:val="en-GB" w:eastAsia="en-GB"/>
    </w:rPr>
  </w:style>
  <w:style w:type="paragraph" w:styleId="ListParagraph">
    <w:name w:val="List Paragraph"/>
    <w:basedOn w:val="Normal"/>
    <w:uiPriority w:val="34"/>
    <w:rsid w:val="00B03011"/>
    <w:pPr>
      <w:ind w:left="720"/>
      <w:contextualSpacing/>
    </w:pPr>
  </w:style>
  <w:style w:type="character" w:styleId="UnresolvedMention">
    <w:name w:val="Unresolved Mention"/>
    <w:basedOn w:val="DefaultParagraphFont"/>
    <w:uiPriority w:val="99"/>
    <w:semiHidden/>
    <w:unhideWhenUsed/>
    <w:rsid w:val="00EF1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9811">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81056622">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85531660">
      <w:bodyDiv w:val="1"/>
      <w:marLeft w:val="0"/>
      <w:marRight w:val="0"/>
      <w:marTop w:val="0"/>
      <w:marBottom w:val="0"/>
      <w:divBdr>
        <w:top w:val="none" w:sz="0" w:space="0" w:color="auto"/>
        <w:left w:val="none" w:sz="0" w:space="0" w:color="auto"/>
        <w:bottom w:val="none" w:sz="0" w:space="0" w:color="auto"/>
        <w:right w:val="none" w:sz="0" w:space="0" w:color="auto"/>
      </w:divBdr>
    </w:div>
    <w:div w:id="1467744910">
      <w:bodyDiv w:val="1"/>
      <w:marLeft w:val="0"/>
      <w:marRight w:val="0"/>
      <w:marTop w:val="0"/>
      <w:marBottom w:val="0"/>
      <w:divBdr>
        <w:top w:val="none" w:sz="0" w:space="0" w:color="auto"/>
        <w:left w:val="none" w:sz="0" w:space="0" w:color="auto"/>
        <w:bottom w:val="none" w:sz="0" w:space="0" w:color="auto"/>
        <w:right w:val="none" w:sz="0" w:space="0" w:color="auto"/>
      </w:divBdr>
    </w:div>
    <w:div w:id="183738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automatic-disqualification-rules-for-charity-trustees-and-charity-senior-positio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tfs-clerk@lgb.jtmat.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tmat.co.uk/privacy/privacy-notice-applicant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academy-model-memorandum-and-articles-of-associ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cid:b6021c3d-8ccb-4ae1-b1e6-052299655b7a" TargetMode="External"/><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20bull\Downloads\KSG-KeyDoc-template_portrait-2019%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F1AF24FAE8D46A5EEFFCE191F5E84" ma:contentTypeVersion="19" ma:contentTypeDescription="Create a new document." ma:contentTypeScope="" ma:versionID="23fcc8410f221efe760634f28d852974">
  <xsd:schema xmlns:xsd="http://www.w3.org/2001/XMLSchema" xmlns:xs="http://www.w3.org/2001/XMLSchema" xmlns:p="http://schemas.microsoft.com/office/2006/metadata/properties" xmlns:ns2="74aaa768-ba4d-4814-ad9f-d40e11a76c24" xmlns:ns3="68115660-710b-4a93-9516-0276280d2f71" targetNamespace="http://schemas.microsoft.com/office/2006/metadata/properties" ma:root="true" ma:fieldsID="8ed98d4e616f0eca14e835b46006ed7b" ns2:_="" ns3:_="">
    <xsd:import namespace="74aaa768-ba4d-4814-ad9f-d40e11a76c24"/>
    <xsd:import namespace="68115660-710b-4a93-9516-0276280d2f7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aa768-ba4d-4814-ad9f-d40e11a76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327267d-bc41-472e-8668-b780c28214ed"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115660-710b-4a93-9516-0276280d2f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9f6de04-4ef4-44f6-8382-dec43fcdf364}" ma:internalName="TaxCatchAll" ma:showField="CatchAllData" ma:web="68115660-710b-4a93-9516-0276280d2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115660-710b-4a93-9516-0276280d2f71" xsi:nil="true"/>
    <lcf76f155ced4ddcb4097134ff3c332f xmlns="74aaa768-ba4d-4814-ad9f-d40e11a76c2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6DB8D59-CA09-46FE-A1CE-9DCF9248F7D7}"/>
</file>

<file path=customXml/itemProps2.xml><?xml version="1.0" encoding="utf-8"?>
<ds:datastoreItem xmlns:ds="http://schemas.openxmlformats.org/officeDocument/2006/customXml" ds:itemID="{6F7F1EA0-3F39-447E-942F-3A59A5B6ABA0}">
  <ds:schemaRefs>
    <ds:schemaRef ds:uri="http://schemas.microsoft.com/sharepoint/v3/contenttype/forms"/>
  </ds:schemaRefs>
</ds:datastoreItem>
</file>

<file path=customXml/itemProps3.xml><?xml version="1.0" encoding="utf-8"?>
<ds:datastoreItem xmlns:ds="http://schemas.openxmlformats.org/officeDocument/2006/customXml" ds:itemID="{B35F675A-8310-45A5-BD39-9B6468A9E04B}">
  <ds:schemaRefs>
    <ds:schemaRef ds:uri="http://schemas.microsoft.com/office/2006/metadata/properties"/>
    <ds:schemaRef ds:uri="http://schemas.microsoft.com/office/infopath/2007/PartnerControls"/>
    <ds:schemaRef ds:uri="9d33d138-a8e7-431d-afae-6d90512fe67a"/>
    <ds:schemaRef ds:uri="c66d0617-53d9-480c-9042-69cafc685012"/>
  </ds:schemaRefs>
</ds:datastoreItem>
</file>

<file path=customXml/itemProps4.xml><?xml version="1.0" encoding="utf-8"?>
<ds:datastoreItem xmlns:ds="http://schemas.openxmlformats.org/officeDocument/2006/customXml" ds:itemID="{A3E7275A-AFCE-42D2-B316-CB94FC6485D3}">
  <ds:schemaRefs>
    <ds:schemaRef ds:uri="http://schemas.openxmlformats.org/officeDocument/2006/bibliography"/>
  </ds:schemaRefs>
</ds:datastoreItem>
</file>

<file path=docMetadata/LabelInfo.xml><?xml version="1.0" encoding="utf-8"?>
<clbl:labelList xmlns:clbl="http://schemas.microsoft.com/office/2020/mipLabelMetadata">
  <clbl:label id="{71f8d9a3-3347-400d-a852-d217cf3d654e}" enabled="0" method="" siteId="{71f8d9a3-3347-400d-a852-d217cf3d654e}" removed="1"/>
</clbl:labelList>
</file>

<file path=docProps/app.xml><?xml version="1.0" encoding="utf-8"?>
<Properties xmlns="http://schemas.openxmlformats.org/officeDocument/2006/extended-properties" xmlns:vt="http://schemas.openxmlformats.org/officeDocument/2006/docPropsVTypes">
  <Template>KSG-KeyDoc-template_portrait-2019 (3)</Template>
  <TotalTime>0</TotalTime>
  <Pages>8</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Links>
    <vt:vector size="18" baseType="variant">
      <vt:variant>
        <vt:i4>6881386</vt:i4>
      </vt:variant>
      <vt:variant>
        <vt:i4>6</vt:i4>
      </vt:variant>
      <vt:variant>
        <vt:i4>0</vt:i4>
      </vt:variant>
      <vt:variant>
        <vt:i4>5</vt:i4>
      </vt:variant>
      <vt:variant>
        <vt:lpwstr>https://www.gov.uk/government/publications/academy-model-memorandum-and-articles-of-association</vt:lpwstr>
      </vt:variant>
      <vt:variant>
        <vt:lpwstr/>
      </vt:variant>
      <vt:variant>
        <vt:i4>2228257</vt:i4>
      </vt:variant>
      <vt:variant>
        <vt:i4>3</vt:i4>
      </vt:variant>
      <vt:variant>
        <vt:i4>0</vt:i4>
      </vt:variant>
      <vt:variant>
        <vt:i4>5</vt:i4>
      </vt:variant>
      <vt:variant>
        <vt:lpwstr>https://www.gov.uk/guidance/automatic-disqualification-rules-for-charity-trustees-and-charity-senior-positions</vt:lpwstr>
      </vt:variant>
      <vt:variant>
        <vt:lpwstr/>
      </vt:variant>
      <vt:variant>
        <vt:i4>3932195</vt:i4>
      </vt:variant>
      <vt:variant>
        <vt:i4>0</vt:i4>
      </vt:variant>
      <vt:variant>
        <vt:i4>0</vt:i4>
      </vt:variant>
      <vt:variant>
        <vt:i4>5</vt:i4>
      </vt:variant>
      <vt:variant>
        <vt:lpwstr>https://jtmat.co.uk/privacy/privacy-notice-applicants/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Bull</dc:creator>
  <cp:keywords/>
  <dc:description/>
  <cp:lastModifiedBy>Byrne, Mrs S (John Taylor Free School)</cp:lastModifiedBy>
  <cp:revision>6</cp:revision>
  <cp:lastPrinted>2018-10-02T14:43:00Z</cp:lastPrinted>
  <dcterms:created xsi:type="dcterms:W3CDTF">2026-08-20T10:50:00Z</dcterms:created>
  <dcterms:modified xsi:type="dcterms:W3CDTF">2026-08-20T10:54:00Z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0x010100564F1AF24FAE8D46A5EEFFCE191F5E84</vt:lpwstr>
  </property>
</Properties>
</file>